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AE9CBC" w14:textId="3997CA84" w:rsidR="00301B2D" w:rsidRPr="00301B2D" w:rsidRDefault="00AE4464" w:rsidP="007D0676">
      <w:pPr>
        <w:tabs>
          <w:tab w:val="left" w:pos="10773"/>
        </w:tabs>
        <w:spacing w:line="360" w:lineRule="auto"/>
        <w:ind w:right="283"/>
        <w:rPr>
          <w:sz w:val="6"/>
          <w:szCs w:val="6"/>
        </w:rPr>
      </w:pPr>
      <w:r>
        <w:rPr>
          <w:sz w:val="6"/>
          <w:szCs w:val="6"/>
        </w:rPr>
        <w:t xml:space="preserve"> </w:t>
      </w:r>
    </w:p>
    <w:tbl>
      <w:tblPr>
        <w:tblpPr w:leftFromText="141" w:rightFromText="141" w:vertAnchor="page" w:horzAnchor="margin" w:tblpY="1606"/>
        <w:tblW w:w="11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66"/>
        <w:gridCol w:w="734"/>
        <w:gridCol w:w="734"/>
        <w:gridCol w:w="734"/>
        <w:gridCol w:w="733"/>
        <w:gridCol w:w="733"/>
        <w:gridCol w:w="733"/>
        <w:gridCol w:w="733"/>
        <w:gridCol w:w="733"/>
        <w:gridCol w:w="733"/>
        <w:gridCol w:w="733"/>
        <w:gridCol w:w="733"/>
        <w:gridCol w:w="733"/>
      </w:tblGrid>
      <w:tr w:rsidR="00114F50" w:rsidRPr="00DB3CA8" w14:paraId="4BB43F5B" w14:textId="77777777" w:rsidTr="009A4C61">
        <w:trPr>
          <w:trHeight w:val="274"/>
        </w:trPr>
        <w:tc>
          <w:tcPr>
            <w:tcW w:w="2381" w:type="dxa"/>
            <w:shd w:val="clear" w:color="auto" w:fill="auto"/>
            <w:vAlign w:val="center"/>
          </w:tcPr>
          <w:p w14:paraId="5815F713" w14:textId="47B5EB34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737" w:type="dxa"/>
            <w:gridSpan w:val="12"/>
            <w:shd w:val="clear" w:color="auto" w:fill="FFFF66"/>
            <w:vAlign w:val="center"/>
          </w:tcPr>
          <w:p w14:paraId="6F1675DB" w14:textId="1075E821" w:rsidR="00114F50" w:rsidRPr="00DB3CA8" w:rsidRDefault="009A4C61" w:rsidP="009A4C6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B3CA8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Gremzdy Polskie, Krasne, Smolany Dąb, Pawłówka, Buda Ruska, Głuszyn, Jeziorki, Łopuchowo, Żłobin</w:t>
            </w:r>
          </w:p>
        </w:tc>
      </w:tr>
      <w:tr w:rsidR="00114F50" w:rsidRPr="00DB3CA8" w14:paraId="35DF0CE5" w14:textId="77777777" w:rsidTr="002E3F5F">
        <w:trPr>
          <w:trHeight w:val="320"/>
        </w:trPr>
        <w:tc>
          <w:tcPr>
            <w:tcW w:w="2381" w:type="dxa"/>
            <w:shd w:val="clear" w:color="auto" w:fill="auto"/>
            <w:vAlign w:val="center"/>
          </w:tcPr>
          <w:p w14:paraId="5CEF5601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737" w:type="dxa"/>
            <w:gridSpan w:val="12"/>
            <w:shd w:val="clear" w:color="auto" w:fill="D9D9D9"/>
            <w:vAlign w:val="center"/>
          </w:tcPr>
          <w:p w14:paraId="64C35D4C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 w:rsidRPr="00DB3CA8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data odbioru odpadów</w:t>
            </w:r>
          </w:p>
        </w:tc>
      </w:tr>
      <w:tr w:rsidR="00114F50" w:rsidRPr="00DB3CA8" w14:paraId="1C54ED62" w14:textId="77777777" w:rsidTr="002E3F5F">
        <w:trPr>
          <w:trHeight w:val="308"/>
        </w:trPr>
        <w:tc>
          <w:tcPr>
            <w:tcW w:w="2381" w:type="dxa"/>
            <w:shd w:val="clear" w:color="auto" w:fill="D9D9D9"/>
            <w:vAlign w:val="center"/>
          </w:tcPr>
          <w:p w14:paraId="48FE7054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 w:rsidRPr="00DB3CA8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rodzaj odpadów</w:t>
            </w:r>
          </w:p>
        </w:tc>
        <w:tc>
          <w:tcPr>
            <w:tcW w:w="737" w:type="dxa"/>
            <w:shd w:val="clear" w:color="auto" w:fill="E2EFD9"/>
            <w:vAlign w:val="center"/>
          </w:tcPr>
          <w:p w14:paraId="642816C3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 w:rsidRPr="00DB3CA8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I</w:t>
            </w:r>
          </w:p>
        </w:tc>
        <w:tc>
          <w:tcPr>
            <w:tcW w:w="737" w:type="dxa"/>
            <w:shd w:val="clear" w:color="auto" w:fill="E2EFD9"/>
            <w:vAlign w:val="center"/>
          </w:tcPr>
          <w:p w14:paraId="70FE2548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 w:rsidRPr="00DB3CA8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II</w:t>
            </w:r>
          </w:p>
        </w:tc>
        <w:tc>
          <w:tcPr>
            <w:tcW w:w="737" w:type="dxa"/>
            <w:shd w:val="clear" w:color="auto" w:fill="E2EFD9"/>
            <w:vAlign w:val="center"/>
          </w:tcPr>
          <w:p w14:paraId="60E93151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 w:rsidRPr="00DB3CA8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III</w:t>
            </w:r>
          </w:p>
        </w:tc>
        <w:tc>
          <w:tcPr>
            <w:tcW w:w="737" w:type="dxa"/>
            <w:shd w:val="clear" w:color="auto" w:fill="E2EFD9"/>
            <w:vAlign w:val="center"/>
          </w:tcPr>
          <w:p w14:paraId="6D15DB7F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 w:rsidRPr="00DB3CA8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IV</w:t>
            </w:r>
          </w:p>
        </w:tc>
        <w:tc>
          <w:tcPr>
            <w:tcW w:w="737" w:type="dxa"/>
            <w:shd w:val="clear" w:color="auto" w:fill="E2EFD9"/>
            <w:vAlign w:val="center"/>
          </w:tcPr>
          <w:p w14:paraId="7A9286A0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 w:rsidRPr="00DB3CA8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V</w:t>
            </w:r>
          </w:p>
        </w:tc>
        <w:tc>
          <w:tcPr>
            <w:tcW w:w="737" w:type="dxa"/>
            <w:shd w:val="clear" w:color="auto" w:fill="E2EFD9"/>
            <w:vAlign w:val="center"/>
          </w:tcPr>
          <w:p w14:paraId="6243B31D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 w:rsidRPr="00DB3CA8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VI</w:t>
            </w:r>
          </w:p>
        </w:tc>
        <w:tc>
          <w:tcPr>
            <w:tcW w:w="737" w:type="dxa"/>
            <w:shd w:val="clear" w:color="auto" w:fill="E2EFD9"/>
            <w:vAlign w:val="center"/>
          </w:tcPr>
          <w:p w14:paraId="5A3B5DA3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 w:rsidRPr="00DB3CA8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VII</w:t>
            </w:r>
          </w:p>
        </w:tc>
        <w:tc>
          <w:tcPr>
            <w:tcW w:w="737" w:type="dxa"/>
            <w:shd w:val="clear" w:color="auto" w:fill="E2EFD9"/>
            <w:vAlign w:val="center"/>
          </w:tcPr>
          <w:p w14:paraId="32842AF4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 w:rsidRPr="00DB3CA8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VIII</w:t>
            </w:r>
          </w:p>
        </w:tc>
        <w:tc>
          <w:tcPr>
            <w:tcW w:w="737" w:type="dxa"/>
            <w:shd w:val="clear" w:color="auto" w:fill="E2EFD9"/>
            <w:vAlign w:val="center"/>
          </w:tcPr>
          <w:p w14:paraId="1370AC55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 w:rsidRPr="00DB3CA8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IX</w:t>
            </w:r>
          </w:p>
        </w:tc>
        <w:tc>
          <w:tcPr>
            <w:tcW w:w="737" w:type="dxa"/>
            <w:shd w:val="clear" w:color="auto" w:fill="E2EFD9"/>
            <w:vAlign w:val="center"/>
          </w:tcPr>
          <w:p w14:paraId="648FFC9D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 w:rsidRPr="00DB3CA8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737" w:type="dxa"/>
            <w:shd w:val="clear" w:color="auto" w:fill="E2EFD9"/>
            <w:vAlign w:val="center"/>
          </w:tcPr>
          <w:p w14:paraId="02DAF4AC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 w:rsidRPr="00DB3CA8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XI</w:t>
            </w:r>
          </w:p>
        </w:tc>
        <w:tc>
          <w:tcPr>
            <w:tcW w:w="737" w:type="dxa"/>
            <w:shd w:val="clear" w:color="auto" w:fill="E2EFD9"/>
            <w:vAlign w:val="center"/>
          </w:tcPr>
          <w:p w14:paraId="24E91199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 w:rsidRPr="00DB3CA8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XII</w:t>
            </w:r>
          </w:p>
        </w:tc>
      </w:tr>
      <w:tr w:rsidR="00114F50" w:rsidRPr="00DB3CA8" w14:paraId="08F39024" w14:textId="77777777" w:rsidTr="002E3F5F">
        <w:trPr>
          <w:trHeight w:val="320"/>
        </w:trPr>
        <w:tc>
          <w:tcPr>
            <w:tcW w:w="2381" w:type="dxa"/>
            <w:shd w:val="clear" w:color="auto" w:fill="C5E0B3"/>
            <w:vAlign w:val="center"/>
          </w:tcPr>
          <w:p w14:paraId="01238812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 w:rsidRPr="00DB3CA8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odpady zmieszane, biodegradowalne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4B27C83F" w14:textId="1E63AC18" w:rsidR="00114F50" w:rsidRPr="00DB3CA8" w:rsidRDefault="00B41CAD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5039EB15" w14:textId="107B4D07" w:rsidR="00114F50" w:rsidRPr="00DB3CA8" w:rsidRDefault="0087693D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58FC73E5" w14:textId="7DBF1331" w:rsidR="00114F50" w:rsidRPr="00DB3CA8" w:rsidRDefault="00394573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67F70E47" w14:textId="242957AC" w:rsidR="00114F50" w:rsidRPr="00DB3CA8" w:rsidRDefault="00394573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2,15,29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0BEB9DD3" w14:textId="07EA1A49" w:rsidR="00114F50" w:rsidRPr="00DB3CA8" w:rsidRDefault="00761ACD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13,27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69126DEF" w14:textId="1D57C6CE" w:rsidR="00114F50" w:rsidRPr="00DB3CA8" w:rsidRDefault="00856D93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10,24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03105234" w14:textId="6EA38DBA" w:rsidR="00114F50" w:rsidRPr="00DB3CA8" w:rsidRDefault="00A61746" w:rsidP="008B2038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8,22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242E4958" w14:textId="18CB584B" w:rsidR="00114F50" w:rsidRPr="00DB3CA8" w:rsidRDefault="008E31BD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5,19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1EC06E25" w14:textId="2A1301F5" w:rsidR="00114F50" w:rsidRPr="00DB3CA8" w:rsidRDefault="0019244F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2,16,30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574E3C42" w14:textId="0D6672B2" w:rsidR="00114F50" w:rsidRPr="00DB3CA8" w:rsidRDefault="003F24F8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14,28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6F6AA05E" w14:textId="5CF19A8F" w:rsidR="00114F50" w:rsidRPr="00DB3CA8" w:rsidRDefault="00AE5056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18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689721AB" w14:textId="79368DCA" w:rsidR="00114F50" w:rsidRPr="00DB3CA8" w:rsidRDefault="00AE5056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9</w:t>
            </w:r>
          </w:p>
        </w:tc>
      </w:tr>
      <w:tr w:rsidR="00114F50" w:rsidRPr="00DB3CA8" w14:paraId="388D37B6" w14:textId="77777777" w:rsidTr="002E3F5F">
        <w:trPr>
          <w:trHeight w:val="320"/>
        </w:trPr>
        <w:tc>
          <w:tcPr>
            <w:tcW w:w="2381" w:type="dxa"/>
            <w:shd w:val="clear" w:color="auto" w:fill="C5E0B3"/>
            <w:vAlign w:val="center"/>
          </w:tcPr>
          <w:p w14:paraId="02ED6197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 w:rsidRPr="00DB3CA8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tworzywa sztuczne, szkło, papier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67C58D48" w14:textId="22776CFA" w:rsidR="00114F50" w:rsidRPr="00DB3CA8" w:rsidRDefault="00B41CAD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15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20CA028A" w14:textId="66C73461" w:rsidR="00114F50" w:rsidRPr="00DB3CA8" w:rsidRDefault="0087693D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00D02A86" w14:textId="6CC7DAFA" w:rsidR="00114F50" w:rsidRPr="00DB3CA8" w:rsidRDefault="00394573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4CFC079B" w14:textId="040DCDCC" w:rsidR="00114F50" w:rsidRPr="00DB3CA8" w:rsidRDefault="00394573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15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7BBCB699" w14:textId="66A56D30" w:rsidR="00114F50" w:rsidRPr="00DB3CA8" w:rsidRDefault="00761ACD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11B60977" w14:textId="02B70E7B" w:rsidR="00114F50" w:rsidRPr="00DB3CA8" w:rsidRDefault="00856D93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0F95D3B4" w14:textId="13810D9D" w:rsidR="00114F50" w:rsidRPr="00DB3CA8" w:rsidRDefault="00A61746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01E76015" w14:textId="4C0703EC" w:rsidR="00114F50" w:rsidRPr="00DB3CA8" w:rsidRDefault="008E31BD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245DC83E" w14:textId="363EE527" w:rsidR="00114F50" w:rsidRPr="00DB3CA8" w:rsidRDefault="0019244F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3CD7B85C" w14:textId="783B2255" w:rsidR="00114F50" w:rsidRPr="00DB3CA8" w:rsidRDefault="003F24F8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14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3AC876FE" w14:textId="261685DF" w:rsidR="00114F50" w:rsidRPr="00DB3CA8" w:rsidRDefault="00CE1726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18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3789B262" w14:textId="3CEA6782" w:rsidR="00114F50" w:rsidRPr="00DB3CA8" w:rsidRDefault="00AE5056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9</w:t>
            </w:r>
          </w:p>
        </w:tc>
      </w:tr>
      <w:tr w:rsidR="009D636E" w:rsidRPr="00DB3CA8" w14:paraId="69954AAC" w14:textId="77777777" w:rsidTr="002E3F5F">
        <w:trPr>
          <w:trHeight w:val="320"/>
        </w:trPr>
        <w:tc>
          <w:tcPr>
            <w:tcW w:w="2381" w:type="dxa"/>
            <w:shd w:val="clear" w:color="auto" w:fill="C5E0B3"/>
            <w:vAlign w:val="center"/>
          </w:tcPr>
          <w:p w14:paraId="5468D07C" w14:textId="6D4D1B1E" w:rsidR="009D636E" w:rsidRPr="00DB3CA8" w:rsidRDefault="009D636E" w:rsidP="00114F50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 w:rsidRPr="00DB3CA8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popiół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54130DB9" w14:textId="3CDF455A" w:rsidR="009D636E" w:rsidRPr="00DB3CA8" w:rsidRDefault="00B41CAD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15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7A024287" w14:textId="19F59D16" w:rsidR="009D636E" w:rsidRPr="00DB3CA8" w:rsidRDefault="0087693D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43BF2A75" w14:textId="1228DCB0" w:rsidR="009D636E" w:rsidRPr="00DB3CA8" w:rsidRDefault="00394573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17CC9642" w14:textId="38930ECD" w:rsidR="009D636E" w:rsidRPr="00DB3CA8" w:rsidRDefault="00394573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15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1EAD2DF5" w14:textId="78937B7F" w:rsidR="009D636E" w:rsidRPr="00DB3CA8" w:rsidRDefault="00761ACD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74C8CA85" w14:textId="4C30DD92" w:rsidR="009D636E" w:rsidRPr="00DB3CA8" w:rsidRDefault="00856D93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560E4B33" w14:textId="58F3E905" w:rsidR="009D636E" w:rsidRPr="00DB3CA8" w:rsidRDefault="00A61746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7D67B92B" w14:textId="442E43EF" w:rsidR="009D636E" w:rsidRPr="00DB3CA8" w:rsidRDefault="008E31BD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0F379811" w14:textId="25E9D825" w:rsidR="009D636E" w:rsidRPr="00DB3CA8" w:rsidRDefault="0019244F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62D177F3" w14:textId="20B8AB7A" w:rsidR="009D636E" w:rsidRPr="00DB3CA8" w:rsidRDefault="003F24F8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14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18F392D3" w14:textId="74A16551" w:rsidR="009D636E" w:rsidRPr="00DB3CA8" w:rsidRDefault="00CE1726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18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5354718F" w14:textId="0791BA13" w:rsidR="009D636E" w:rsidRPr="00DB3CA8" w:rsidRDefault="00AE5056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9</w:t>
            </w:r>
          </w:p>
        </w:tc>
      </w:tr>
      <w:tr w:rsidR="00114F50" w:rsidRPr="00DB3CA8" w14:paraId="388F03CC" w14:textId="77777777" w:rsidTr="002E3F5F">
        <w:trPr>
          <w:trHeight w:val="308"/>
        </w:trPr>
        <w:tc>
          <w:tcPr>
            <w:tcW w:w="2381" w:type="dxa"/>
            <w:shd w:val="clear" w:color="auto" w:fill="C5E0B3"/>
            <w:vAlign w:val="center"/>
          </w:tcPr>
          <w:p w14:paraId="1C9F205B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 w:rsidRPr="00DB3CA8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odpady wielkogabarytowe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1FA8F15E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2F40605E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53BDB8FC" w14:textId="1B37C2AB" w:rsidR="00114F50" w:rsidRPr="00DB3CA8" w:rsidRDefault="00EF7988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306E7649" w14:textId="41E7A809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18BCA716" w14:textId="3C0A3ACF" w:rsidR="00114F50" w:rsidRPr="00DB3CA8" w:rsidRDefault="000533E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21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1862C54C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2037A0F8" w14:textId="1E1C61FB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112711F4" w14:textId="0769B7CB" w:rsidR="00114F50" w:rsidRPr="00DB3CA8" w:rsidRDefault="00280B7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27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22E87889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4B64F0C4" w14:textId="6E21C5D7" w:rsidR="00114F50" w:rsidRPr="00DB3CA8" w:rsidRDefault="000766EA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28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7A75769A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0753E544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</w:p>
        </w:tc>
      </w:tr>
      <w:tr w:rsidR="00114F50" w:rsidRPr="00DB3CA8" w14:paraId="69A6EDA5" w14:textId="77777777" w:rsidTr="002E3F5F">
        <w:trPr>
          <w:trHeight w:hRule="exact" w:val="510"/>
        </w:trPr>
        <w:tc>
          <w:tcPr>
            <w:tcW w:w="2381" w:type="dxa"/>
            <w:shd w:val="clear" w:color="auto" w:fill="auto"/>
            <w:vAlign w:val="center"/>
          </w:tcPr>
          <w:p w14:paraId="61917562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737" w:type="dxa"/>
            <w:gridSpan w:val="12"/>
            <w:shd w:val="clear" w:color="auto" w:fill="FFFF66"/>
            <w:vAlign w:val="center"/>
          </w:tcPr>
          <w:p w14:paraId="225DB7D6" w14:textId="77777777" w:rsidR="005B0D4A" w:rsidRDefault="009A4C61" w:rsidP="009A4C6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B3CA8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Mikołajewo, Rosochaty Róg, Ryżówka, Aleksandrowo, Czerwony Krzyż, Maćkowa Ruda,</w:t>
            </w:r>
          </w:p>
          <w:p w14:paraId="5CDD2285" w14:textId="6EADF35A" w:rsidR="009A4C61" w:rsidRPr="00DB3CA8" w:rsidRDefault="009A4C61" w:rsidP="009A4C6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B3CA8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Żubrówka Stara, Żubrówka Nowa</w:t>
            </w:r>
          </w:p>
          <w:p w14:paraId="5945E675" w14:textId="77777777" w:rsidR="00114F50" w:rsidRPr="00DB3CA8" w:rsidRDefault="00114F50" w:rsidP="009A4C61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</w:p>
        </w:tc>
      </w:tr>
      <w:tr w:rsidR="00114F50" w:rsidRPr="00DB3CA8" w14:paraId="14016606" w14:textId="77777777" w:rsidTr="002E3F5F">
        <w:trPr>
          <w:trHeight w:val="308"/>
        </w:trPr>
        <w:tc>
          <w:tcPr>
            <w:tcW w:w="2381" w:type="dxa"/>
            <w:shd w:val="clear" w:color="auto" w:fill="auto"/>
            <w:vAlign w:val="center"/>
          </w:tcPr>
          <w:p w14:paraId="43F7B64C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737" w:type="dxa"/>
            <w:gridSpan w:val="12"/>
            <w:shd w:val="clear" w:color="auto" w:fill="D9D9D9"/>
            <w:vAlign w:val="center"/>
          </w:tcPr>
          <w:p w14:paraId="111955E8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 w:rsidRPr="00DB3CA8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data odbioru odpadów</w:t>
            </w:r>
          </w:p>
        </w:tc>
      </w:tr>
      <w:tr w:rsidR="00114F50" w:rsidRPr="00DB3CA8" w14:paraId="6DD35D90" w14:textId="77777777" w:rsidTr="002E3F5F">
        <w:trPr>
          <w:trHeight w:val="320"/>
        </w:trPr>
        <w:tc>
          <w:tcPr>
            <w:tcW w:w="2381" w:type="dxa"/>
            <w:shd w:val="clear" w:color="auto" w:fill="D9D9D9"/>
            <w:vAlign w:val="center"/>
          </w:tcPr>
          <w:p w14:paraId="14B3A543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 w:rsidRPr="00DB3CA8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rodzaj odpadów</w:t>
            </w:r>
          </w:p>
        </w:tc>
        <w:tc>
          <w:tcPr>
            <w:tcW w:w="737" w:type="dxa"/>
            <w:shd w:val="clear" w:color="auto" w:fill="E2EFD9"/>
            <w:vAlign w:val="center"/>
          </w:tcPr>
          <w:p w14:paraId="4AD7ADD7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 w:rsidRPr="00DB3CA8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I</w:t>
            </w:r>
          </w:p>
        </w:tc>
        <w:tc>
          <w:tcPr>
            <w:tcW w:w="737" w:type="dxa"/>
            <w:shd w:val="clear" w:color="auto" w:fill="E2EFD9"/>
            <w:vAlign w:val="center"/>
          </w:tcPr>
          <w:p w14:paraId="4F34FB47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 w:rsidRPr="00DB3CA8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II</w:t>
            </w:r>
          </w:p>
        </w:tc>
        <w:tc>
          <w:tcPr>
            <w:tcW w:w="737" w:type="dxa"/>
            <w:shd w:val="clear" w:color="auto" w:fill="E2EFD9"/>
            <w:vAlign w:val="center"/>
          </w:tcPr>
          <w:p w14:paraId="3E98BB65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 w:rsidRPr="00DB3CA8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III</w:t>
            </w:r>
          </w:p>
        </w:tc>
        <w:tc>
          <w:tcPr>
            <w:tcW w:w="737" w:type="dxa"/>
            <w:shd w:val="clear" w:color="auto" w:fill="E2EFD9"/>
            <w:vAlign w:val="center"/>
          </w:tcPr>
          <w:p w14:paraId="0459DB0D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 w:rsidRPr="00DB3CA8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IV</w:t>
            </w:r>
          </w:p>
        </w:tc>
        <w:tc>
          <w:tcPr>
            <w:tcW w:w="737" w:type="dxa"/>
            <w:shd w:val="clear" w:color="auto" w:fill="E2EFD9"/>
            <w:vAlign w:val="center"/>
          </w:tcPr>
          <w:p w14:paraId="06352E89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 w:rsidRPr="00DB3CA8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V</w:t>
            </w:r>
          </w:p>
        </w:tc>
        <w:tc>
          <w:tcPr>
            <w:tcW w:w="737" w:type="dxa"/>
            <w:shd w:val="clear" w:color="auto" w:fill="E2EFD9"/>
            <w:vAlign w:val="center"/>
          </w:tcPr>
          <w:p w14:paraId="4146E2B6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 w:rsidRPr="00DB3CA8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VI</w:t>
            </w:r>
          </w:p>
        </w:tc>
        <w:tc>
          <w:tcPr>
            <w:tcW w:w="737" w:type="dxa"/>
            <w:shd w:val="clear" w:color="auto" w:fill="E2EFD9"/>
            <w:vAlign w:val="center"/>
          </w:tcPr>
          <w:p w14:paraId="577428A6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 w:rsidRPr="00DB3CA8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VII</w:t>
            </w:r>
          </w:p>
        </w:tc>
        <w:tc>
          <w:tcPr>
            <w:tcW w:w="737" w:type="dxa"/>
            <w:shd w:val="clear" w:color="auto" w:fill="E2EFD9"/>
            <w:vAlign w:val="center"/>
          </w:tcPr>
          <w:p w14:paraId="1E483B8D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 w:rsidRPr="00DB3CA8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VIII</w:t>
            </w:r>
          </w:p>
        </w:tc>
        <w:tc>
          <w:tcPr>
            <w:tcW w:w="737" w:type="dxa"/>
            <w:shd w:val="clear" w:color="auto" w:fill="E2EFD9"/>
            <w:vAlign w:val="center"/>
          </w:tcPr>
          <w:p w14:paraId="5421627E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 w:rsidRPr="00DB3CA8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IX</w:t>
            </w:r>
          </w:p>
        </w:tc>
        <w:tc>
          <w:tcPr>
            <w:tcW w:w="737" w:type="dxa"/>
            <w:shd w:val="clear" w:color="auto" w:fill="E2EFD9"/>
            <w:vAlign w:val="center"/>
          </w:tcPr>
          <w:p w14:paraId="1FCC668C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 w:rsidRPr="00DB3CA8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737" w:type="dxa"/>
            <w:shd w:val="clear" w:color="auto" w:fill="E2EFD9"/>
            <w:vAlign w:val="center"/>
          </w:tcPr>
          <w:p w14:paraId="7F86DC7A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 w:rsidRPr="00DB3CA8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XI</w:t>
            </w:r>
          </w:p>
        </w:tc>
        <w:tc>
          <w:tcPr>
            <w:tcW w:w="737" w:type="dxa"/>
            <w:shd w:val="clear" w:color="auto" w:fill="E2EFD9"/>
            <w:vAlign w:val="center"/>
          </w:tcPr>
          <w:p w14:paraId="73C5296E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 w:rsidRPr="00DB3CA8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XII</w:t>
            </w:r>
          </w:p>
        </w:tc>
      </w:tr>
      <w:tr w:rsidR="00114F50" w:rsidRPr="00DB3CA8" w14:paraId="6E4C78CD" w14:textId="77777777" w:rsidTr="002E3F5F">
        <w:trPr>
          <w:trHeight w:val="308"/>
        </w:trPr>
        <w:tc>
          <w:tcPr>
            <w:tcW w:w="2381" w:type="dxa"/>
            <w:shd w:val="clear" w:color="auto" w:fill="C5E0B3"/>
            <w:vAlign w:val="center"/>
          </w:tcPr>
          <w:p w14:paraId="60B96036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 w:rsidRPr="00DB3CA8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odpady zmieszane, biodegradowalne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42ACDE0B" w14:textId="5C745C4B" w:rsidR="00114F50" w:rsidRPr="00DB3CA8" w:rsidRDefault="00B41CAD" w:rsidP="00F849E8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7CCF3172" w14:textId="7E982670" w:rsidR="00114F50" w:rsidRPr="00DB3CA8" w:rsidRDefault="0087693D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33A8E05F" w14:textId="44A7191D" w:rsidR="00114F50" w:rsidRPr="00DB3CA8" w:rsidRDefault="00394573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70B45D06" w14:textId="2800C66A" w:rsidR="00114F50" w:rsidRPr="00DB3CA8" w:rsidRDefault="00394573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2,16,</w:t>
            </w:r>
            <w:r w:rsidR="00D9731E"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29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52619814" w14:textId="7F58D2CC" w:rsidR="00114F50" w:rsidRPr="00DB3CA8" w:rsidRDefault="00761ACD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14,28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05141C7F" w14:textId="6CBD089D" w:rsidR="00114F50" w:rsidRPr="00DB3CA8" w:rsidRDefault="00856D93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11,25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6F95F6D2" w14:textId="406209FD" w:rsidR="00114F50" w:rsidRPr="00DB3CA8" w:rsidRDefault="00A61746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9,23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672AC974" w14:textId="22682350" w:rsidR="00114F50" w:rsidRPr="00DB3CA8" w:rsidRDefault="008E31BD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6,20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6F7F4805" w14:textId="467D1F99" w:rsidR="00114F50" w:rsidRPr="00DB3CA8" w:rsidRDefault="003F24F8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3,17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00FAE2B4" w14:textId="53BA595C" w:rsidR="00114F50" w:rsidRPr="00DB3CA8" w:rsidRDefault="003F24F8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1,15,29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33D7C2AC" w14:textId="67276221" w:rsidR="00114F50" w:rsidRPr="00DB3CA8" w:rsidRDefault="00AE5056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19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77540B90" w14:textId="0DBECFF9" w:rsidR="00114F50" w:rsidRPr="00DB3CA8" w:rsidRDefault="00AE5056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10</w:t>
            </w:r>
          </w:p>
        </w:tc>
      </w:tr>
      <w:tr w:rsidR="00114F50" w:rsidRPr="00DB3CA8" w14:paraId="32FD28B5" w14:textId="77777777" w:rsidTr="002E3F5F">
        <w:trPr>
          <w:trHeight w:val="308"/>
        </w:trPr>
        <w:tc>
          <w:tcPr>
            <w:tcW w:w="2381" w:type="dxa"/>
            <w:shd w:val="clear" w:color="auto" w:fill="C5E0B3"/>
            <w:vAlign w:val="center"/>
          </w:tcPr>
          <w:p w14:paraId="06C33ED9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 w:rsidRPr="00DB3CA8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tworzywa sztuczne, szkło, papier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0B4EAD61" w14:textId="770597D6" w:rsidR="00114F50" w:rsidRPr="00DB3CA8" w:rsidRDefault="00B41CAD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9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645E0B99" w14:textId="7473B7BA" w:rsidR="00114F50" w:rsidRPr="00DB3CA8" w:rsidRDefault="0087693D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06EFD09D" w14:textId="69F23998" w:rsidR="00114F50" w:rsidRPr="00DB3CA8" w:rsidRDefault="00394573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3922DD52" w14:textId="5A4662D4" w:rsidR="00114F50" w:rsidRPr="00DB3CA8" w:rsidRDefault="00394573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16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099154CE" w14:textId="3017B289" w:rsidR="00114F50" w:rsidRPr="00DB3CA8" w:rsidRDefault="00761ACD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14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276F174A" w14:textId="462EFD28" w:rsidR="00114F50" w:rsidRPr="00DB3CA8" w:rsidRDefault="00856D93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6BDD2B0D" w14:textId="5D3FF86F" w:rsidR="00114F50" w:rsidRPr="00DB3CA8" w:rsidRDefault="00A61746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9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1EC98244" w14:textId="101F8A62" w:rsidR="00114F50" w:rsidRPr="00DB3CA8" w:rsidRDefault="008E31BD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33973DF3" w14:textId="4932063A" w:rsidR="00114F50" w:rsidRPr="00DB3CA8" w:rsidRDefault="003F24F8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4C30658C" w14:textId="46842FB7" w:rsidR="00114F50" w:rsidRPr="00DB3CA8" w:rsidRDefault="003F24F8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1</w:t>
            </w:r>
            <w:r w:rsidR="00CE1726"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77B496A1" w14:textId="056BBBBC" w:rsidR="00114F50" w:rsidRPr="00DB3CA8" w:rsidRDefault="00CE1726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19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66039878" w14:textId="02F885EF" w:rsidR="00114F50" w:rsidRPr="00DB3CA8" w:rsidRDefault="00AE5056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10</w:t>
            </w:r>
          </w:p>
        </w:tc>
      </w:tr>
      <w:tr w:rsidR="009D636E" w:rsidRPr="00DB3CA8" w14:paraId="684988FB" w14:textId="77777777" w:rsidTr="002E3F5F">
        <w:trPr>
          <w:trHeight w:val="308"/>
        </w:trPr>
        <w:tc>
          <w:tcPr>
            <w:tcW w:w="2381" w:type="dxa"/>
            <w:shd w:val="clear" w:color="auto" w:fill="C5E0B3"/>
            <w:vAlign w:val="center"/>
          </w:tcPr>
          <w:p w14:paraId="07E31B47" w14:textId="7B61AC97" w:rsidR="009D636E" w:rsidRPr="00DB3CA8" w:rsidRDefault="009D636E" w:rsidP="00114F50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 w:rsidRPr="00DB3CA8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popiół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2E9A2B11" w14:textId="2C9EF0D8" w:rsidR="009D636E" w:rsidRPr="00DB3CA8" w:rsidRDefault="00B41CAD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9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6B72EE76" w14:textId="6EF69C67" w:rsidR="009D636E" w:rsidRPr="00DB3CA8" w:rsidRDefault="0087693D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3333030E" w14:textId="512F09CD" w:rsidR="009D636E" w:rsidRPr="00DB3CA8" w:rsidRDefault="00394573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4708F000" w14:textId="1017D3DD" w:rsidR="009D636E" w:rsidRPr="00DB3CA8" w:rsidRDefault="00394573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16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3CEC0784" w14:textId="75A18007" w:rsidR="009D636E" w:rsidRPr="00DB3CA8" w:rsidRDefault="00761ACD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14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45E932C9" w14:textId="4935E7C4" w:rsidR="009D636E" w:rsidRPr="00DB3CA8" w:rsidRDefault="00856D93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1E4E2F13" w14:textId="764F6768" w:rsidR="009D636E" w:rsidRPr="00DB3CA8" w:rsidRDefault="00A61746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9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3870AE84" w14:textId="250C8EAC" w:rsidR="009D636E" w:rsidRPr="00DB3CA8" w:rsidRDefault="008E31BD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55E3C3C9" w14:textId="1F25AA27" w:rsidR="009D636E" w:rsidRPr="00DB3CA8" w:rsidRDefault="003F24F8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1DDADAF3" w14:textId="58275FD6" w:rsidR="009D636E" w:rsidRPr="00DB3CA8" w:rsidRDefault="003F24F8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1</w:t>
            </w:r>
            <w:r w:rsidR="00CE1726"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700E6973" w14:textId="3C8D2E35" w:rsidR="009D636E" w:rsidRPr="00DB3CA8" w:rsidRDefault="00CE1726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19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73F0646C" w14:textId="36C1DDC1" w:rsidR="009D636E" w:rsidRPr="00DB3CA8" w:rsidRDefault="00AE5056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10</w:t>
            </w:r>
          </w:p>
        </w:tc>
      </w:tr>
      <w:tr w:rsidR="00114F50" w:rsidRPr="00DB3CA8" w14:paraId="1437846F" w14:textId="77777777" w:rsidTr="002E3F5F">
        <w:trPr>
          <w:trHeight w:val="320"/>
        </w:trPr>
        <w:tc>
          <w:tcPr>
            <w:tcW w:w="2381" w:type="dxa"/>
            <w:shd w:val="clear" w:color="auto" w:fill="C5E0B3"/>
            <w:vAlign w:val="center"/>
          </w:tcPr>
          <w:p w14:paraId="350F7DEC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 w:rsidRPr="00DB3CA8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odpady wielkogabarytowe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2E5E9C3B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7E9C4092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4B6629A2" w14:textId="4533C91A" w:rsidR="00114F50" w:rsidRPr="00DB3CA8" w:rsidRDefault="00EF7988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29580ACA" w14:textId="7F3CBB15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31A2A02E" w14:textId="73BB40C2" w:rsidR="00114F50" w:rsidRPr="00DB3CA8" w:rsidRDefault="000533E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21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46E7D269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467FEDD8" w14:textId="4AECF340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34D4604B" w14:textId="47868D9A" w:rsidR="00114F50" w:rsidRPr="00DB3CA8" w:rsidRDefault="00280B7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27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527EFB81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6C837108" w14:textId="0F80736B" w:rsidR="00114F50" w:rsidRPr="00DB3CA8" w:rsidRDefault="000766EA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28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099432B3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1569BAFF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</w:p>
        </w:tc>
      </w:tr>
      <w:tr w:rsidR="00114F50" w:rsidRPr="00DB3CA8" w14:paraId="1E6DAF56" w14:textId="77777777" w:rsidTr="009A4C61">
        <w:trPr>
          <w:trHeight w:hRule="exact" w:val="501"/>
        </w:trPr>
        <w:tc>
          <w:tcPr>
            <w:tcW w:w="2381" w:type="dxa"/>
            <w:shd w:val="clear" w:color="auto" w:fill="auto"/>
            <w:vAlign w:val="center"/>
          </w:tcPr>
          <w:p w14:paraId="30E047DA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737" w:type="dxa"/>
            <w:gridSpan w:val="12"/>
            <w:shd w:val="clear" w:color="auto" w:fill="FFFF66"/>
            <w:vAlign w:val="center"/>
          </w:tcPr>
          <w:p w14:paraId="5F7DD3F7" w14:textId="77777777" w:rsidR="005B0D4A" w:rsidRDefault="009A4C61" w:rsidP="009A4C6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B3CA8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Jegliniec, Linówek, Orlinek, Jeglówek, Czarna Buchta, Królówek, Piotrowa Dąbrowa, Remieńkiń, </w:t>
            </w:r>
          </w:p>
          <w:p w14:paraId="73E22588" w14:textId="2057B314" w:rsidR="009A4C61" w:rsidRPr="00DB3CA8" w:rsidRDefault="009A4C61" w:rsidP="009A4C6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B3CA8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Wysoka Góra, Żubronajcie</w:t>
            </w:r>
          </w:p>
          <w:p w14:paraId="2A3716AD" w14:textId="77777777" w:rsidR="00114F50" w:rsidRPr="00DB3CA8" w:rsidRDefault="00114F50" w:rsidP="009A4C61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</w:p>
        </w:tc>
      </w:tr>
      <w:tr w:rsidR="00114F50" w:rsidRPr="00DB3CA8" w14:paraId="6116493F" w14:textId="77777777" w:rsidTr="002E3F5F">
        <w:trPr>
          <w:trHeight w:val="320"/>
        </w:trPr>
        <w:tc>
          <w:tcPr>
            <w:tcW w:w="2381" w:type="dxa"/>
            <w:shd w:val="clear" w:color="auto" w:fill="auto"/>
            <w:vAlign w:val="center"/>
          </w:tcPr>
          <w:p w14:paraId="70EC2A77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737" w:type="dxa"/>
            <w:gridSpan w:val="12"/>
            <w:shd w:val="clear" w:color="auto" w:fill="D9D9D9"/>
            <w:vAlign w:val="center"/>
          </w:tcPr>
          <w:p w14:paraId="2F260839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 w:rsidRPr="00DB3CA8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data odbioru odpadów</w:t>
            </w:r>
          </w:p>
        </w:tc>
      </w:tr>
      <w:tr w:rsidR="00114F50" w:rsidRPr="00DB3CA8" w14:paraId="122F9538" w14:textId="77777777" w:rsidTr="002E3F5F">
        <w:trPr>
          <w:trHeight w:val="308"/>
        </w:trPr>
        <w:tc>
          <w:tcPr>
            <w:tcW w:w="2381" w:type="dxa"/>
            <w:shd w:val="clear" w:color="auto" w:fill="D9D9D9"/>
            <w:vAlign w:val="center"/>
          </w:tcPr>
          <w:p w14:paraId="2F04EE39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 w:rsidRPr="00DB3CA8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rodzaj odpadów</w:t>
            </w:r>
          </w:p>
        </w:tc>
        <w:tc>
          <w:tcPr>
            <w:tcW w:w="737" w:type="dxa"/>
            <w:shd w:val="clear" w:color="auto" w:fill="E2EFD9"/>
            <w:vAlign w:val="center"/>
          </w:tcPr>
          <w:p w14:paraId="6B33CF9B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 w:rsidRPr="00DB3CA8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I</w:t>
            </w:r>
          </w:p>
        </w:tc>
        <w:tc>
          <w:tcPr>
            <w:tcW w:w="737" w:type="dxa"/>
            <w:shd w:val="clear" w:color="auto" w:fill="E2EFD9"/>
            <w:vAlign w:val="center"/>
          </w:tcPr>
          <w:p w14:paraId="3DB0516A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 w:rsidRPr="00DB3CA8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II</w:t>
            </w:r>
          </w:p>
        </w:tc>
        <w:tc>
          <w:tcPr>
            <w:tcW w:w="737" w:type="dxa"/>
            <w:shd w:val="clear" w:color="auto" w:fill="E2EFD9"/>
            <w:vAlign w:val="center"/>
          </w:tcPr>
          <w:p w14:paraId="30301CC3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 w:rsidRPr="00DB3CA8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III</w:t>
            </w:r>
          </w:p>
        </w:tc>
        <w:tc>
          <w:tcPr>
            <w:tcW w:w="737" w:type="dxa"/>
            <w:shd w:val="clear" w:color="auto" w:fill="E2EFD9"/>
            <w:vAlign w:val="center"/>
          </w:tcPr>
          <w:p w14:paraId="40CC22BB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 w:rsidRPr="00DB3CA8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IV</w:t>
            </w:r>
          </w:p>
        </w:tc>
        <w:tc>
          <w:tcPr>
            <w:tcW w:w="737" w:type="dxa"/>
            <w:shd w:val="clear" w:color="auto" w:fill="E2EFD9"/>
            <w:vAlign w:val="center"/>
          </w:tcPr>
          <w:p w14:paraId="725D3B1E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 w:rsidRPr="00DB3CA8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V</w:t>
            </w:r>
          </w:p>
        </w:tc>
        <w:tc>
          <w:tcPr>
            <w:tcW w:w="737" w:type="dxa"/>
            <w:shd w:val="clear" w:color="auto" w:fill="E2EFD9"/>
            <w:vAlign w:val="center"/>
          </w:tcPr>
          <w:p w14:paraId="7DB1F045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 w:rsidRPr="00DB3CA8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VI</w:t>
            </w:r>
          </w:p>
        </w:tc>
        <w:tc>
          <w:tcPr>
            <w:tcW w:w="737" w:type="dxa"/>
            <w:shd w:val="clear" w:color="auto" w:fill="E2EFD9"/>
            <w:vAlign w:val="center"/>
          </w:tcPr>
          <w:p w14:paraId="2E5B895E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 w:rsidRPr="00DB3CA8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VII</w:t>
            </w:r>
          </w:p>
        </w:tc>
        <w:tc>
          <w:tcPr>
            <w:tcW w:w="737" w:type="dxa"/>
            <w:shd w:val="clear" w:color="auto" w:fill="E2EFD9"/>
            <w:vAlign w:val="center"/>
          </w:tcPr>
          <w:p w14:paraId="08B1B032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 w:rsidRPr="00DB3CA8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VIII</w:t>
            </w:r>
          </w:p>
        </w:tc>
        <w:tc>
          <w:tcPr>
            <w:tcW w:w="737" w:type="dxa"/>
            <w:shd w:val="clear" w:color="auto" w:fill="E2EFD9"/>
            <w:vAlign w:val="center"/>
          </w:tcPr>
          <w:p w14:paraId="23C127DC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 w:rsidRPr="00DB3CA8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IX</w:t>
            </w:r>
          </w:p>
        </w:tc>
        <w:tc>
          <w:tcPr>
            <w:tcW w:w="737" w:type="dxa"/>
            <w:shd w:val="clear" w:color="auto" w:fill="E2EFD9"/>
            <w:vAlign w:val="center"/>
          </w:tcPr>
          <w:p w14:paraId="4422F784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 w:rsidRPr="00DB3CA8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737" w:type="dxa"/>
            <w:shd w:val="clear" w:color="auto" w:fill="E2EFD9"/>
            <w:vAlign w:val="center"/>
          </w:tcPr>
          <w:p w14:paraId="0C7E5F91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 w:rsidRPr="00DB3CA8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XI</w:t>
            </w:r>
          </w:p>
        </w:tc>
        <w:tc>
          <w:tcPr>
            <w:tcW w:w="737" w:type="dxa"/>
            <w:shd w:val="clear" w:color="auto" w:fill="E2EFD9"/>
            <w:vAlign w:val="center"/>
          </w:tcPr>
          <w:p w14:paraId="672504A1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 w:rsidRPr="00DB3CA8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XII</w:t>
            </w:r>
          </w:p>
        </w:tc>
      </w:tr>
      <w:tr w:rsidR="00114F50" w:rsidRPr="00DB3CA8" w14:paraId="600D079F" w14:textId="77777777" w:rsidTr="002E3F5F">
        <w:trPr>
          <w:trHeight w:val="320"/>
        </w:trPr>
        <w:tc>
          <w:tcPr>
            <w:tcW w:w="2381" w:type="dxa"/>
            <w:shd w:val="clear" w:color="auto" w:fill="C5E0B3"/>
            <w:vAlign w:val="center"/>
          </w:tcPr>
          <w:p w14:paraId="467C3B11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 w:rsidRPr="00DB3CA8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odpady zmieszane, biodegradowalne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26F2DE15" w14:textId="688A4AEF" w:rsidR="00114F50" w:rsidRPr="00DB3CA8" w:rsidRDefault="00B41CAD" w:rsidP="00F849E8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4E3E9C7A" w14:textId="05DB0D2A" w:rsidR="00114F50" w:rsidRPr="00DB3CA8" w:rsidRDefault="0087693D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7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5305CDC9" w14:textId="1497E70D" w:rsidR="00114F50" w:rsidRPr="00DB3CA8" w:rsidRDefault="00394573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20B46D37" w14:textId="159532B6" w:rsidR="00114F50" w:rsidRPr="00DB3CA8" w:rsidRDefault="00394573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3,17</w:t>
            </w:r>
            <w:r w:rsidR="00D9731E"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,29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44CE9E9D" w14:textId="5CBB5E58" w:rsidR="00114F50" w:rsidRPr="00DB3CA8" w:rsidRDefault="00761ACD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15,28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45A7B963" w14:textId="3ED63863" w:rsidR="00114F50" w:rsidRPr="00DB3CA8" w:rsidRDefault="00856D93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12,26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4E7FE853" w14:textId="58F616FD" w:rsidR="00114F50" w:rsidRPr="00DB3CA8" w:rsidRDefault="00A61746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10,24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1C009E6F" w14:textId="46068F34" w:rsidR="00114F50" w:rsidRPr="00DB3CA8" w:rsidRDefault="008E31BD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7,21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5ECAB97A" w14:textId="0B605F3C" w:rsidR="00114F50" w:rsidRPr="00DB3CA8" w:rsidRDefault="003F24F8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4,18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223A5D28" w14:textId="61D3F9EC" w:rsidR="00114F50" w:rsidRPr="00DB3CA8" w:rsidRDefault="003F24F8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2,16,30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34148739" w14:textId="57BD9377" w:rsidR="00114F50" w:rsidRPr="00DB3CA8" w:rsidRDefault="00AE5056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20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12945852" w14:textId="2E7CD27F" w:rsidR="00114F50" w:rsidRPr="00DB3CA8" w:rsidRDefault="00AE5056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11</w:t>
            </w:r>
          </w:p>
        </w:tc>
      </w:tr>
      <w:tr w:rsidR="00114F50" w:rsidRPr="00DB3CA8" w14:paraId="6375A3A7" w14:textId="77777777" w:rsidTr="002E3F5F">
        <w:trPr>
          <w:trHeight w:val="320"/>
        </w:trPr>
        <w:tc>
          <w:tcPr>
            <w:tcW w:w="2381" w:type="dxa"/>
            <w:shd w:val="clear" w:color="auto" w:fill="C5E0B3"/>
            <w:vAlign w:val="center"/>
          </w:tcPr>
          <w:p w14:paraId="6EEA43B0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 w:rsidRPr="00DB3CA8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tworzywa sztuczne, szkło, papier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2C33AA7A" w14:textId="1BA1A0C4" w:rsidR="00114F50" w:rsidRPr="00DB3CA8" w:rsidRDefault="00B41CAD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551FE7C1" w14:textId="45D28A8F" w:rsidR="00114F50" w:rsidRPr="00DB3CA8" w:rsidRDefault="0087693D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14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440AC45C" w14:textId="457587BA" w:rsidR="00114F50" w:rsidRPr="00DB3CA8" w:rsidRDefault="00394573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6C1BD0D1" w14:textId="3D2586F4" w:rsidR="00114F50" w:rsidRPr="00DB3CA8" w:rsidRDefault="00394573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17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0226C223" w14:textId="187992DB" w:rsidR="00114F50" w:rsidRPr="00DB3CA8" w:rsidRDefault="00761ACD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15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23F274E2" w14:textId="577327D9" w:rsidR="00114F50" w:rsidRPr="00DB3CA8" w:rsidRDefault="00856D93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277AD67A" w14:textId="77FEA90A" w:rsidR="00114F50" w:rsidRPr="00DB3CA8" w:rsidRDefault="00A61746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2E82BEAB" w14:textId="04B0964F" w:rsidR="00114F50" w:rsidRPr="00DB3CA8" w:rsidRDefault="008E31BD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7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68D9705F" w14:textId="0B323C71" w:rsidR="00114F50" w:rsidRPr="00DB3CA8" w:rsidRDefault="003F24F8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78B8ECF0" w14:textId="623F4BD7" w:rsidR="00114F50" w:rsidRPr="00DB3CA8" w:rsidRDefault="00CE1726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16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696699C3" w14:textId="1C4DACE6" w:rsidR="00114F50" w:rsidRPr="00DB3CA8" w:rsidRDefault="00AE5056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2</w:t>
            </w:r>
            <w:r w:rsidR="00CE1726"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2025C14E" w14:textId="015B3F7F" w:rsidR="00114F50" w:rsidRPr="00DB3CA8" w:rsidRDefault="00AE5056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11</w:t>
            </w:r>
          </w:p>
        </w:tc>
      </w:tr>
      <w:tr w:rsidR="009D636E" w:rsidRPr="00DB3CA8" w14:paraId="416BA10E" w14:textId="77777777" w:rsidTr="002E3F5F">
        <w:trPr>
          <w:trHeight w:val="320"/>
        </w:trPr>
        <w:tc>
          <w:tcPr>
            <w:tcW w:w="2381" w:type="dxa"/>
            <w:shd w:val="clear" w:color="auto" w:fill="C5E0B3"/>
            <w:vAlign w:val="center"/>
          </w:tcPr>
          <w:p w14:paraId="0F5E092E" w14:textId="17BD546F" w:rsidR="009D636E" w:rsidRPr="00DB3CA8" w:rsidRDefault="009D636E" w:rsidP="00114F50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 w:rsidRPr="00DB3CA8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popiół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2592D41F" w14:textId="1C61778D" w:rsidR="009D636E" w:rsidRPr="00DB3CA8" w:rsidRDefault="00B41CAD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0CE07BC3" w14:textId="430916B2" w:rsidR="009D636E" w:rsidRPr="00DB3CA8" w:rsidRDefault="0087693D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14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1AF89ACB" w14:textId="09DCF281" w:rsidR="009D636E" w:rsidRPr="00DB3CA8" w:rsidRDefault="00394573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4E572501" w14:textId="000B1131" w:rsidR="009D636E" w:rsidRPr="00DB3CA8" w:rsidRDefault="00394573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17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0033673E" w14:textId="21CFA6BD" w:rsidR="009D636E" w:rsidRPr="00DB3CA8" w:rsidRDefault="00761ACD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15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4F0C5AC3" w14:textId="0095F173" w:rsidR="009D636E" w:rsidRPr="00DB3CA8" w:rsidRDefault="00856D93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2802CF3F" w14:textId="645C5602" w:rsidR="009D636E" w:rsidRPr="00DB3CA8" w:rsidRDefault="00A61746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0ED5750A" w14:textId="05831511" w:rsidR="009D636E" w:rsidRPr="00DB3CA8" w:rsidRDefault="008E31BD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7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2DF7A93F" w14:textId="21458502" w:rsidR="009D636E" w:rsidRPr="00DB3CA8" w:rsidRDefault="003F24F8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11249A99" w14:textId="53E4AEB1" w:rsidR="009D636E" w:rsidRPr="00DB3CA8" w:rsidRDefault="00CE1726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16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444BA8B6" w14:textId="6159A644" w:rsidR="009D636E" w:rsidRPr="00DB3CA8" w:rsidRDefault="00AE5056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2</w:t>
            </w:r>
            <w:r w:rsidR="00CE1726"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259432BF" w14:textId="17B7BFB0" w:rsidR="009D636E" w:rsidRPr="00DB3CA8" w:rsidRDefault="00AE5056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11</w:t>
            </w:r>
          </w:p>
        </w:tc>
      </w:tr>
      <w:tr w:rsidR="00114F50" w:rsidRPr="00DB3CA8" w14:paraId="649792F9" w14:textId="77777777" w:rsidTr="002E3F5F">
        <w:trPr>
          <w:trHeight w:val="308"/>
        </w:trPr>
        <w:tc>
          <w:tcPr>
            <w:tcW w:w="2381" w:type="dxa"/>
            <w:shd w:val="clear" w:color="auto" w:fill="C5E0B3"/>
            <w:vAlign w:val="center"/>
          </w:tcPr>
          <w:p w14:paraId="33142119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 w:rsidRPr="00DB3CA8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odpady wielkogabarytowe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26469759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7D28EDF2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263D5B18" w14:textId="6EB6C003" w:rsidR="00114F50" w:rsidRPr="00DB3CA8" w:rsidRDefault="00EF7988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1ADC7D11" w14:textId="46A4254D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17B6A462" w14:textId="148EACE4" w:rsidR="00114F50" w:rsidRPr="00DB3CA8" w:rsidRDefault="000533E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27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54CD07B6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58ADAF3A" w14:textId="6B737032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1A28234F" w14:textId="600603C7" w:rsidR="00114F50" w:rsidRPr="00DB3CA8" w:rsidRDefault="00280B7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29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10DF3C02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5F0DD5F1" w14:textId="0533EA85" w:rsidR="00114F50" w:rsidRPr="00DB3CA8" w:rsidRDefault="000766EA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29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30D567C0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05FA0B7E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</w:p>
        </w:tc>
      </w:tr>
      <w:tr w:rsidR="00114F50" w:rsidRPr="00DB3CA8" w14:paraId="740BC9AC" w14:textId="77777777" w:rsidTr="002E3F5F">
        <w:trPr>
          <w:trHeight w:hRule="exact" w:val="340"/>
        </w:trPr>
        <w:tc>
          <w:tcPr>
            <w:tcW w:w="2381" w:type="dxa"/>
            <w:shd w:val="clear" w:color="auto" w:fill="auto"/>
            <w:vAlign w:val="center"/>
          </w:tcPr>
          <w:p w14:paraId="25EE4F1F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737" w:type="dxa"/>
            <w:gridSpan w:val="12"/>
            <w:shd w:val="clear" w:color="auto" w:fill="FFFF66"/>
            <w:vAlign w:val="center"/>
          </w:tcPr>
          <w:p w14:paraId="2EE8482D" w14:textId="77777777" w:rsidR="009A4C61" w:rsidRPr="00DB3CA8" w:rsidRDefault="009A4C61" w:rsidP="009A4C6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B3CA8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Krasnopol - ulice, Krasnopol - kolonie</w:t>
            </w:r>
          </w:p>
          <w:p w14:paraId="31A3CD68" w14:textId="77777777" w:rsidR="00114F50" w:rsidRPr="00DB3CA8" w:rsidRDefault="00114F50" w:rsidP="009A4C61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</w:p>
        </w:tc>
      </w:tr>
      <w:tr w:rsidR="00114F50" w:rsidRPr="00DB3CA8" w14:paraId="45177AD6" w14:textId="77777777" w:rsidTr="002E3F5F">
        <w:trPr>
          <w:trHeight w:val="308"/>
        </w:trPr>
        <w:tc>
          <w:tcPr>
            <w:tcW w:w="2381" w:type="dxa"/>
            <w:shd w:val="clear" w:color="auto" w:fill="auto"/>
            <w:vAlign w:val="center"/>
          </w:tcPr>
          <w:p w14:paraId="0344C2D9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737" w:type="dxa"/>
            <w:gridSpan w:val="12"/>
            <w:shd w:val="clear" w:color="auto" w:fill="D9D9D9"/>
            <w:vAlign w:val="center"/>
          </w:tcPr>
          <w:p w14:paraId="7FF3BFF1" w14:textId="228266C0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 w:rsidRPr="00DB3CA8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data odbioru odpadów</w:t>
            </w:r>
          </w:p>
        </w:tc>
      </w:tr>
      <w:tr w:rsidR="00114F50" w:rsidRPr="00DB3CA8" w14:paraId="7565CD6E" w14:textId="77777777" w:rsidTr="002E3F5F">
        <w:trPr>
          <w:trHeight w:val="320"/>
        </w:trPr>
        <w:tc>
          <w:tcPr>
            <w:tcW w:w="2381" w:type="dxa"/>
            <w:shd w:val="clear" w:color="auto" w:fill="D9D9D9"/>
            <w:vAlign w:val="center"/>
          </w:tcPr>
          <w:p w14:paraId="30D03F15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 w:rsidRPr="00DB3CA8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rodzaj odpadów</w:t>
            </w:r>
          </w:p>
        </w:tc>
        <w:tc>
          <w:tcPr>
            <w:tcW w:w="737" w:type="dxa"/>
            <w:shd w:val="clear" w:color="auto" w:fill="E2EFD9"/>
            <w:vAlign w:val="center"/>
          </w:tcPr>
          <w:p w14:paraId="4010CC37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 w:rsidRPr="00DB3CA8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I</w:t>
            </w:r>
          </w:p>
        </w:tc>
        <w:tc>
          <w:tcPr>
            <w:tcW w:w="737" w:type="dxa"/>
            <w:shd w:val="clear" w:color="auto" w:fill="E2EFD9"/>
            <w:vAlign w:val="center"/>
          </w:tcPr>
          <w:p w14:paraId="5F772DAC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 w:rsidRPr="00DB3CA8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II</w:t>
            </w:r>
          </w:p>
        </w:tc>
        <w:tc>
          <w:tcPr>
            <w:tcW w:w="737" w:type="dxa"/>
            <w:shd w:val="clear" w:color="auto" w:fill="E2EFD9"/>
            <w:vAlign w:val="center"/>
          </w:tcPr>
          <w:p w14:paraId="7A201B90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 w:rsidRPr="00DB3CA8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III</w:t>
            </w:r>
          </w:p>
        </w:tc>
        <w:tc>
          <w:tcPr>
            <w:tcW w:w="737" w:type="dxa"/>
            <w:shd w:val="clear" w:color="auto" w:fill="E2EFD9"/>
            <w:vAlign w:val="center"/>
          </w:tcPr>
          <w:p w14:paraId="3CCE5BB9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 w:rsidRPr="00DB3CA8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IV</w:t>
            </w:r>
          </w:p>
        </w:tc>
        <w:tc>
          <w:tcPr>
            <w:tcW w:w="737" w:type="dxa"/>
            <w:shd w:val="clear" w:color="auto" w:fill="E2EFD9"/>
            <w:vAlign w:val="center"/>
          </w:tcPr>
          <w:p w14:paraId="53A19E26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 w:rsidRPr="00DB3CA8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V</w:t>
            </w:r>
          </w:p>
        </w:tc>
        <w:tc>
          <w:tcPr>
            <w:tcW w:w="737" w:type="dxa"/>
            <w:shd w:val="clear" w:color="auto" w:fill="E2EFD9"/>
            <w:vAlign w:val="center"/>
          </w:tcPr>
          <w:p w14:paraId="7A3CFEC1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 w:rsidRPr="00DB3CA8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VI</w:t>
            </w:r>
          </w:p>
        </w:tc>
        <w:tc>
          <w:tcPr>
            <w:tcW w:w="737" w:type="dxa"/>
            <w:shd w:val="clear" w:color="auto" w:fill="E2EFD9"/>
            <w:vAlign w:val="center"/>
          </w:tcPr>
          <w:p w14:paraId="110621FC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 w:rsidRPr="00DB3CA8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VII</w:t>
            </w:r>
          </w:p>
        </w:tc>
        <w:tc>
          <w:tcPr>
            <w:tcW w:w="737" w:type="dxa"/>
            <w:shd w:val="clear" w:color="auto" w:fill="E2EFD9"/>
            <w:vAlign w:val="center"/>
          </w:tcPr>
          <w:p w14:paraId="33527B5E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 w:rsidRPr="00DB3CA8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VIII</w:t>
            </w:r>
          </w:p>
        </w:tc>
        <w:tc>
          <w:tcPr>
            <w:tcW w:w="737" w:type="dxa"/>
            <w:shd w:val="clear" w:color="auto" w:fill="E2EFD9"/>
            <w:vAlign w:val="center"/>
          </w:tcPr>
          <w:p w14:paraId="7E538F2D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 w:rsidRPr="00DB3CA8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IX</w:t>
            </w:r>
          </w:p>
        </w:tc>
        <w:tc>
          <w:tcPr>
            <w:tcW w:w="737" w:type="dxa"/>
            <w:shd w:val="clear" w:color="auto" w:fill="E2EFD9"/>
            <w:vAlign w:val="center"/>
          </w:tcPr>
          <w:p w14:paraId="66A89CDE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 w:rsidRPr="00DB3CA8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737" w:type="dxa"/>
            <w:shd w:val="clear" w:color="auto" w:fill="E2EFD9"/>
            <w:vAlign w:val="center"/>
          </w:tcPr>
          <w:p w14:paraId="6D96E3A9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 w:rsidRPr="00DB3CA8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XI</w:t>
            </w:r>
          </w:p>
        </w:tc>
        <w:tc>
          <w:tcPr>
            <w:tcW w:w="737" w:type="dxa"/>
            <w:shd w:val="clear" w:color="auto" w:fill="E2EFD9"/>
            <w:vAlign w:val="center"/>
          </w:tcPr>
          <w:p w14:paraId="50A8C3A1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 w:rsidRPr="00DB3CA8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XII</w:t>
            </w:r>
          </w:p>
        </w:tc>
      </w:tr>
      <w:tr w:rsidR="00114F50" w:rsidRPr="00DB3CA8" w14:paraId="535C5395" w14:textId="77777777" w:rsidTr="002E3F5F">
        <w:trPr>
          <w:trHeight w:val="308"/>
        </w:trPr>
        <w:tc>
          <w:tcPr>
            <w:tcW w:w="2381" w:type="dxa"/>
            <w:shd w:val="clear" w:color="auto" w:fill="C5E0B3"/>
            <w:vAlign w:val="center"/>
          </w:tcPr>
          <w:p w14:paraId="5D86DBE9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 w:rsidRPr="00DB3CA8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odpady zmieszane, biodegradowalne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19AF69AA" w14:textId="623416D1" w:rsidR="00114F50" w:rsidRPr="00DB3CA8" w:rsidRDefault="00B41CAD" w:rsidP="00F849E8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7975676F" w14:textId="4EB88900" w:rsidR="00114F50" w:rsidRPr="00DB3CA8" w:rsidRDefault="0087693D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280E14DF" w14:textId="7C4FEC6B" w:rsidR="00114F50" w:rsidRPr="00DB3CA8" w:rsidRDefault="00394573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7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3F43791E" w14:textId="35D32D61" w:rsidR="00114F50" w:rsidRPr="00DB3CA8" w:rsidRDefault="00394573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4,</w:t>
            </w:r>
            <w:r w:rsidR="00D9731E"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18,30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1A8A4007" w14:textId="6D8D459E" w:rsidR="00114F50" w:rsidRPr="00DB3CA8" w:rsidRDefault="00761ACD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16,29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44C71500" w14:textId="45A3DC67" w:rsidR="00114F50" w:rsidRPr="00DB3CA8" w:rsidRDefault="00856D93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13,27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247D6D47" w14:textId="503A36F8" w:rsidR="00114F50" w:rsidRPr="00DB3CA8" w:rsidRDefault="00A61746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11,25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7AD6132F" w14:textId="20C8C9E8" w:rsidR="00114F50" w:rsidRPr="00DB3CA8" w:rsidRDefault="008E31BD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8,22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01AADC7A" w14:textId="3A58559B" w:rsidR="00114F50" w:rsidRPr="00DB3CA8" w:rsidRDefault="003F24F8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5,19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12D8E51A" w14:textId="41C67E95" w:rsidR="00114F50" w:rsidRPr="00DB3CA8" w:rsidRDefault="003F24F8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3,17,31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25D9D371" w14:textId="4CB6B2EB" w:rsidR="00114F50" w:rsidRPr="00DB3CA8" w:rsidRDefault="00AE5056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21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30915AFC" w14:textId="1152551D" w:rsidR="00114F50" w:rsidRPr="00DB3CA8" w:rsidRDefault="00AE5056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12</w:t>
            </w:r>
          </w:p>
        </w:tc>
      </w:tr>
      <w:tr w:rsidR="00114F50" w:rsidRPr="00DB3CA8" w14:paraId="0787D761" w14:textId="77777777" w:rsidTr="002E3F5F">
        <w:trPr>
          <w:trHeight w:val="308"/>
        </w:trPr>
        <w:tc>
          <w:tcPr>
            <w:tcW w:w="2381" w:type="dxa"/>
            <w:shd w:val="clear" w:color="auto" w:fill="C5E0B3"/>
            <w:vAlign w:val="center"/>
          </w:tcPr>
          <w:p w14:paraId="17FF5366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 w:rsidRPr="00DB3CA8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tworzywa sztuczne, szkło, papier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392F227B" w14:textId="01FA5309" w:rsidR="00114F50" w:rsidRPr="00DB3CA8" w:rsidRDefault="00B41CAD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604AABE3" w14:textId="1847A49A" w:rsidR="00114F50" w:rsidRPr="00DB3CA8" w:rsidRDefault="0087693D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15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2BB11030" w14:textId="70B260E4" w:rsidR="00114F50" w:rsidRPr="00DB3CA8" w:rsidRDefault="00394573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14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42C6CA6B" w14:textId="0582782B" w:rsidR="00114F50" w:rsidRPr="00DB3CA8" w:rsidRDefault="00394573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18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5F504190" w14:textId="346E26C7" w:rsidR="00114F50" w:rsidRPr="00DB3CA8" w:rsidRDefault="00761ACD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16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24F01139" w14:textId="70612C80" w:rsidR="00114F50" w:rsidRPr="00DB3CA8" w:rsidRDefault="00856D93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28D17E5E" w14:textId="289CEACE" w:rsidR="00114F50" w:rsidRPr="00DB3CA8" w:rsidRDefault="00A61746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07E99AA4" w14:textId="51F68692" w:rsidR="00114F50" w:rsidRPr="00DB3CA8" w:rsidRDefault="008E31BD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27DE4BCA" w14:textId="69D8F03A" w:rsidR="00114F50" w:rsidRPr="00DB3CA8" w:rsidRDefault="003F24F8" w:rsidP="00336631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160E3F6E" w14:textId="5F88975F" w:rsidR="00114F50" w:rsidRPr="00DB3CA8" w:rsidRDefault="00CE1726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17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3BA41788" w14:textId="58690D19" w:rsidR="00114F50" w:rsidRPr="00DB3CA8" w:rsidRDefault="00AE5056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2</w:t>
            </w:r>
            <w:r w:rsidR="00CE1726"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21279B91" w14:textId="45BCDA24" w:rsidR="00114F50" w:rsidRPr="00DB3CA8" w:rsidRDefault="00AE5056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12</w:t>
            </w:r>
          </w:p>
        </w:tc>
      </w:tr>
      <w:tr w:rsidR="009D636E" w:rsidRPr="00DB3CA8" w14:paraId="1AC531B0" w14:textId="77777777" w:rsidTr="002E3F5F">
        <w:trPr>
          <w:trHeight w:val="308"/>
        </w:trPr>
        <w:tc>
          <w:tcPr>
            <w:tcW w:w="2381" w:type="dxa"/>
            <w:shd w:val="clear" w:color="auto" w:fill="C5E0B3"/>
            <w:vAlign w:val="center"/>
          </w:tcPr>
          <w:p w14:paraId="2F9CBC82" w14:textId="311348D2" w:rsidR="009D636E" w:rsidRPr="00DB3CA8" w:rsidRDefault="009D636E" w:rsidP="00114F50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 w:rsidRPr="00DB3CA8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popiół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2AF88B1D" w14:textId="4CB610E4" w:rsidR="009D636E" w:rsidRPr="00DB3CA8" w:rsidRDefault="00B41CAD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1BFDA0BE" w14:textId="189ADD28" w:rsidR="009D636E" w:rsidRPr="00DB3CA8" w:rsidRDefault="0087693D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15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6C0C5E41" w14:textId="491E1C9D" w:rsidR="009D636E" w:rsidRPr="00DB3CA8" w:rsidRDefault="00394573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14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3188DD86" w14:textId="7577462B" w:rsidR="009D636E" w:rsidRPr="00DB3CA8" w:rsidRDefault="00394573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18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6AA72589" w14:textId="26259635" w:rsidR="009D636E" w:rsidRPr="00DB3CA8" w:rsidRDefault="00761ACD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16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2957DA07" w14:textId="0B45E3A0" w:rsidR="009D636E" w:rsidRPr="00DB3CA8" w:rsidRDefault="00856D93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2A540F8B" w14:textId="471AE9DE" w:rsidR="009D636E" w:rsidRPr="00DB3CA8" w:rsidRDefault="00A61746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75E50888" w14:textId="79957F34" w:rsidR="009D636E" w:rsidRPr="00DB3CA8" w:rsidRDefault="008E31BD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6E853CB8" w14:textId="4284E0F9" w:rsidR="009D636E" w:rsidRPr="00DB3CA8" w:rsidRDefault="003F24F8" w:rsidP="00336631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08774DAB" w14:textId="111841FC" w:rsidR="009D636E" w:rsidRPr="00DB3CA8" w:rsidRDefault="00CE1726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17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63EB3F1C" w14:textId="11C1E915" w:rsidR="009D636E" w:rsidRPr="00DB3CA8" w:rsidRDefault="00AE5056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2</w:t>
            </w:r>
            <w:r w:rsidR="00CE1726"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52E0F288" w14:textId="7A20FA55" w:rsidR="009D636E" w:rsidRPr="00DB3CA8" w:rsidRDefault="00AE5056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12</w:t>
            </w:r>
          </w:p>
        </w:tc>
      </w:tr>
      <w:tr w:rsidR="00114F50" w:rsidRPr="00DB3CA8" w14:paraId="3DC2C8D4" w14:textId="77777777" w:rsidTr="002E3F5F">
        <w:trPr>
          <w:trHeight w:val="320"/>
        </w:trPr>
        <w:tc>
          <w:tcPr>
            <w:tcW w:w="2381" w:type="dxa"/>
            <w:shd w:val="clear" w:color="auto" w:fill="C5E0B3"/>
            <w:vAlign w:val="center"/>
          </w:tcPr>
          <w:p w14:paraId="015E6594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 w:rsidRPr="00DB3CA8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odpady wielkogabarytowe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1D6BA13B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45150C55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5386EB30" w14:textId="41481D6A" w:rsidR="00114F50" w:rsidRPr="00DB3CA8" w:rsidRDefault="00EF7988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19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79F96B8C" w14:textId="0F494AA9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709FD543" w14:textId="3FAF1601" w:rsidR="00114F50" w:rsidRPr="00DB3CA8" w:rsidRDefault="000533E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28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3EC571D6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37ACFA61" w14:textId="30462D6C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020E3AB3" w14:textId="61997A8E" w:rsidR="00114F50" w:rsidRPr="00DB3CA8" w:rsidRDefault="00280B7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30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76EEA83C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3CB90361" w14:textId="2333A7BA" w:rsidR="00114F50" w:rsidRPr="00DB3CA8" w:rsidRDefault="000766EA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30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20C37B47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065D20DF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</w:p>
        </w:tc>
      </w:tr>
      <w:tr w:rsidR="00114F50" w:rsidRPr="00DB3CA8" w14:paraId="3FCD168A" w14:textId="77777777" w:rsidTr="009A4C61">
        <w:trPr>
          <w:trHeight w:hRule="exact" w:val="520"/>
        </w:trPr>
        <w:tc>
          <w:tcPr>
            <w:tcW w:w="2381" w:type="dxa"/>
            <w:shd w:val="clear" w:color="auto" w:fill="auto"/>
            <w:vAlign w:val="center"/>
          </w:tcPr>
          <w:p w14:paraId="749F413B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737" w:type="dxa"/>
            <w:gridSpan w:val="12"/>
            <w:shd w:val="clear" w:color="auto" w:fill="FFFF66"/>
            <w:vAlign w:val="center"/>
          </w:tcPr>
          <w:p w14:paraId="30B36EC9" w14:textId="77777777" w:rsidR="005B0D4A" w:rsidRDefault="009A4C61" w:rsidP="00DB3CA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B3CA8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Skustele, Stabieńszczyzna, Michnowce, Romanowce, Murowany Most, Rudawka, Boksze Nowe,</w:t>
            </w:r>
            <w:r w:rsidR="00DB3CA8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  <w:p w14:paraId="01A62FA9" w14:textId="7939926E" w:rsidR="009A4C61" w:rsidRPr="00DB3CA8" w:rsidRDefault="009A4C61" w:rsidP="00DB3CA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B3CA8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Krucieniszki, Gremzdel</w:t>
            </w:r>
          </w:p>
          <w:p w14:paraId="53F6D819" w14:textId="77777777" w:rsidR="00114F50" w:rsidRPr="00DB3CA8" w:rsidRDefault="00114F50" w:rsidP="009A4C61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</w:p>
        </w:tc>
      </w:tr>
      <w:tr w:rsidR="00114F50" w:rsidRPr="00DB3CA8" w14:paraId="44466F6B" w14:textId="77777777" w:rsidTr="002E3F5F">
        <w:trPr>
          <w:trHeight w:val="320"/>
        </w:trPr>
        <w:tc>
          <w:tcPr>
            <w:tcW w:w="2381" w:type="dxa"/>
            <w:shd w:val="clear" w:color="auto" w:fill="auto"/>
            <w:vAlign w:val="center"/>
          </w:tcPr>
          <w:p w14:paraId="39E695B5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737" w:type="dxa"/>
            <w:gridSpan w:val="12"/>
            <w:shd w:val="clear" w:color="auto" w:fill="D9D9D9"/>
            <w:vAlign w:val="center"/>
          </w:tcPr>
          <w:p w14:paraId="5E0A17F8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 w:rsidRPr="00DB3CA8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data odbioru odpadów</w:t>
            </w:r>
          </w:p>
        </w:tc>
      </w:tr>
      <w:tr w:rsidR="00114F50" w:rsidRPr="00DB3CA8" w14:paraId="1EBA0940" w14:textId="77777777" w:rsidTr="002E3F5F">
        <w:trPr>
          <w:trHeight w:val="308"/>
        </w:trPr>
        <w:tc>
          <w:tcPr>
            <w:tcW w:w="2381" w:type="dxa"/>
            <w:shd w:val="clear" w:color="auto" w:fill="D9D9D9"/>
            <w:vAlign w:val="center"/>
          </w:tcPr>
          <w:p w14:paraId="5D2D2C0B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 w:rsidRPr="00DB3CA8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rodzaj odpadów</w:t>
            </w:r>
          </w:p>
        </w:tc>
        <w:tc>
          <w:tcPr>
            <w:tcW w:w="737" w:type="dxa"/>
            <w:shd w:val="clear" w:color="auto" w:fill="E2EFD9"/>
            <w:vAlign w:val="center"/>
          </w:tcPr>
          <w:p w14:paraId="28FF8979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 w:rsidRPr="00DB3CA8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I</w:t>
            </w:r>
          </w:p>
        </w:tc>
        <w:tc>
          <w:tcPr>
            <w:tcW w:w="737" w:type="dxa"/>
            <w:shd w:val="clear" w:color="auto" w:fill="E2EFD9"/>
            <w:vAlign w:val="center"/>
          </w:tcPr>
          <w:p w14:paraId="6E49BAE0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 w:rsidRPr="00DB3CA8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II</w:t>
            </w:r>
          </w:p>
        </w:tc>
        <w:tc>
          <w:tcPr>
            <w:tcW w:w="737" w:type="dxa"/>
            <w:shd w:val="clear" w:color="auto" w:fill="E2EFD9"/>
            <w:vAlign w:val="center"/>
          </w:tcPr>
          <w:p w14:paraId="1D930E00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 w:rsidRPr="00DB3CA8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III</w:t>
            </w:r>
          </w:p>
        </w:tc>
        <w:tc>
          <w:tcPr>
            <w:tcW w:w="737" w:type="dxa"/>
            <w:shd w:val="clear" w:color="auto" w:fill="E2EFD9"/>
            <w:vAlign w:val="center"/>
          </w:tcPr>
          <w:p w14:paraId="2D8CDBC2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 w:rsidRPr="00DB3CA8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IV</w:t>
            </w:r>
          </w:p>
        </w:tc>
        <w:tc>
          <w:tcPr>
            <w:tcW w:w="737" w:type="dxa"/>
            <w:shd w:val="clear" w:color="auto" w:fill="E2EFD9"/>
            <w:vAlign w:val="center"/>
          </w:tcPr>
          <w:p w14:paraId="0FD77F71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 w:rsidRPr="00DB3CA8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V</w:t>
            </w:r>
          </w:p>
        </w:tc>
        <w:tc>
          <w:tcPr>
            <w:tcW w:w="737" w:type="dxa"/>
            <w:shd w:val="clear" w:color="auto" w:fill="E2EFD9"/>
            <w:vAlign w:val="center"/>
          </w:tcPr>
          <w:p w14:paraId="5940BCFC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 w:rsidRPr="00DB3CA8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VI</w:t>
            </w:r>
          </w:p>
        </w:tc>
        <w:tc>
          <w:tcPr>
            <w:tcW w:w="737" w:type="dxa"/>
            <w:shd w:val="clear" w:color="auto" w:fill="E2EFD9"/>
            <w:vAlign w:val="center"/>
          </w:tcPr>
          <w:p w14:paraId="239EEC76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 w:rsidRPr="00DB3CA8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VII</w:t>
            </w:r>
          </w:p>
        </w:tc>
        <w:tc>
          <w:tcPr>
            <w:tcW w:w="737" w:type="dxa"/>
            <w:shd w:val="clear" w:color="auto" w:fill="E2EFD9"/>
            <w:vAlign w:val="center"/>
          </w:tcPr>
          <w:p w14:paraId="22E22756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 w:rsidRPr="00DB3CA8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VIII</w:t>
            </w:r>
          </w:p>
        </w:tc>
        <w:tc>
          <w:tcPr>
            <w:tcW w:w="737" w:type="dxa"/>
            <w:shd w:val="clear" w:color="auto" w:fill="E2EFD9"/>
            <w:vAlign w:val="center"/>
          </w:tcPr>
          <w:p w14:paraId="590BD81F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 w:rsidRPr="00DB3CA8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IX</w:t>
            </w:r>
          </w:p>
        </w:tc>
        <w:tc>
          <w:tcPr>
            <w:tcW w:w="737" w:type="dxa"/>
            <w:shd w:val="clear" w:color="auto" w:fill="E2EFD9"/>
            <w:vAlign w:val="center"/>
          </w:tcPr>
          <w:p w14:paraId="366EFAD9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 w:rsidRPr="00DB3CA8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737" w:type="dxa"/>
            <w:shd w:val="clear" w:color="auto" w:fill="E2EFD9"/>
            <w:vAlign w:val="center"/>
          </w:tcPr>
          <w:p w14:paraId="5A9A2BA6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 w:rsidRPr="00DB3CA8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XI</w:t>
            </w:r>
          </w:p>
        </w:tc>
        <w:tc>
          <w:tcPr>
            <w:tcW w:w="737" w:type="dxa"/>
            <w:shd w:val="clear" w:color="auto" w:fill="E2EFD9"/>
            <w:vAlign w:val="center"/>
          </w:tcPr>
          <w:p w14:paraId="678970D2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 w:rsidRPr="00DB3CA8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XII</w:t>
            </w:r>
          </w:p>
        </w:tc>
      </w:tr>
      <w:tr w:rsidR="00114F50" w:rsidRPr="00DB3CA8" w14:paraId="347592CE" w14:textId="77777777" w:rsidTr="002E3F5F">
        <w:trPr>
          <w:trHeight w:val="320"/>
        </w:trPr>
        <w:tc>
          <w:tcPr>
            <w:tcW w:w="2381" w:type="dxa"/>
            <w:shd w:val="clear" w:color="auto" w:fill="C5E0B3"/>
            <w:vAlign w:val="center"/>
          </w:tcPr>
          <w:p w14:paraId="6201915F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 w:rsidRPr="00DB3CA8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odpady zmieszane, biodegradowalne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7132E165" w14:textId="7FB2DCE8" w:rsidR="00114F50" w:rsidRPr="00DB3CA8" w:rsidRDefault="00B41CAD" w:rsidP="00F849E8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47FDD182" w14:textId="08230AD2" w:rsidR="00114F50" w:rsidRPr="00DB3CA8" w:rsidRDefault="0087693D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6F5B3EC4" w14:textId="233C9DE3" w:rsidR="00114F50" w:rsidRPr="00DB3CA8" w:rsidRDefault="00394573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1A83DD8A" w14:textId="1C680710" w:rsidR="00114F50" w:rsidRPr="00DB3CA8" w:rsidRDefault="00394573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5,19</w:t>
            </w:r>
            <w:r w:rsidR="00D9731E"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,30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4FD6C62E" w14:textId="75027DCA" w:rsidR="00114F50" w:rsidRPr="00DB3CA8" w:rsidRDefault="00761ACD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17,29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7D7DC4C0" w14:textId="78E53F2C" w:rsidR="00114F50" w:rsidRPr="00DB3CA8" w:rsidRDefault="00856D93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14,28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5CF1E51F" w14:textId="2C37B4DE" w:rsidR="00114F50" w:rsidRPr="00DB3CA8" w:rsidRDefault="00A61746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12,26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46EFBB57" w14:textId="5C5F0938" w:rsidR="00114F50" w:rsidRPr="00DB3CA8" w:rsidRDefault="008E31BD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9,23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75F2D3B7" w14:textId="26B2E53E" w:rsidR="00114F50" w:rsidRPr="00DB3CA8" w:rsidRDefault="003F24F8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6,20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7FB10EE2" w14:textId="0E0EA005" w:rsidR="00114F50" w:rsidRPr="00DB3CA8" w:rsidRDefault="003F24F8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4,18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4694FA99" w14:textId="4C1BC47D" w:rsidR="00114F50" w:rsidRPr="00DB3CA8" w:rsidRDefault="00AE5056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22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5C5E9B38" w14:textId="0849E63E" w:rsidR="00114F50" w:rsidRPr="00DB3CA8" w:rsidRDefault="00AE5056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13</w:t>
            </w:r>
          </w:p>
        </w:tc>
      </w:tr>
      <w:tr w:rsidR="00114F50" w:rsidRPr="00DB3CA8" w14:paraId="7687AC1C" w14:textId="77777777" w:rsidTr="002E3F5F">
        <w:trPr>
          <w:trHeight w:val="320"/>
        </w:trPr>
        <w:tc>
          <w:tcPr>
            <w:tcW w:w="2381" w:type="dxa"/>
            <w:shd w:val="clear" w:color="auto" w:fill="C5E0B3"/>
            <w:vAlign w:val="center"/>
          </w:tcPr>
          <w:p w14:paraId="1D8DAC0D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 w:rsidRPr="00DB3CA8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tworzywa sztuczne, szkło, papier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5F0E1F93" w14:textId="0516461D" w:rsidR="00114F50" w:rsidRPr="00DB3CA8" w:rsidRDefault="00B41CAD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3BDE34BA" w14:textId="4362D21C" w:rsidR="00114F50" w:rsidRPr="00DB3CA8" w:rsidRDefault="0087693D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9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569993BE" w14:textId="77F06DED" w:rsidR="00114F50" w:rsidRPr="00DB3CA8" w:rsidRDefault="00394573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15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5CC5C77F" w14:textId="419B3C39" w:rsidR="00114F50" w:rsidRPr="00DB3CA8" w:rsidRDefault="00394573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19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2A834D6C" w14:textId="5CF7D204" w:rsidR="00114F50" w:rsidRPr="00DB3CA8" w:rsidRDefault="00761ACD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17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0A3DEC7F" w14:textId="039D50B6" w:rsidR="00114F50" w:rsidRPr="00DB3CA8" w:rsidRDefault="00856D93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14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04A689D3" w14:textId="75EF32D9" w:rsidR="00114F50" w:rsidRPr="00DB3CA8" w:rsidRDefault="00A61746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04021449" w14:textId="44F19551" w:rsidR="00114F50" w:rsidRPr="00DB3CA8" w:rsidRDefault="008E31BD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9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5ED0E393" w14:textId="38114913" w:rsidR="00114F50" w:rsidRPr="00DB3CA8" w:rsidRDefault="003F24F8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0EB75AF1" w14:textId="406C09A0" w:rsidR="00114F50" w:rsidRPr="00DB3CA8" w:rsidRDefault="00CE1726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18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2B288F8B" w14:textId="7F1B7FA7" w:rsidR="00114F50" w:rsidRPr="00DB3CA8" w:rsidRDefault="00CE1726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22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4E177F9E" w14:textId="5F07DF63" w:rsidR="00114F50" w:rsidRPr="00DB3CA8" w:rsidRDefault="00AE5056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13</w:t>
            </w:r>
          </w:p>
        </w:tc>
      </w:tr>
      <w:tr w:rsidR="009D636E" w:rsidRPr="00DB3CA8" w14:paraId="319FAE88" w14:textId="77777777" w:rsidTr="002E3F5F">
        <w:trPr>
          <w:trHeight w:val="320"/>
        </w:trPr>
        <w:tc>
          <w:tcPr>
            <w:tcW w:w="2381" w:type="dxa"/>
            <w:shd w:val="clear" w:color="auto" w:fill="C5E0B3"/>
            <w:vAlign w:val="center"/>
          </w:tcPr>
          <w:p w14:paraId="47C1A715" w14:textId="13D9AA10" w:rsidR="009D636E" w:rsidRPr="00DB3CA8" w:rsidRDefault="009D636E" w:rsidP="00114F50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 w:rsidRPr="00DB3CA8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popiół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6B33ABD0" w14:textId="20E145E5" w:rsidR="009D636E" w:rsidRPr="00DB3CA8" w:rsidRDefault="00B41CAD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38534CF0" w14:textId="41236260" w:rsidR="009D636E" w:rsidRPr="00DB3CA8" w:rsidRDefault="0087693D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9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6EBB6F1F" w14:textId="2E106A69" w:rsidR="009D636E" w:rsidRPr="00DB3CA8" w:rsidRDefault="00394573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15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27A2F398" w14:textId="01EA3128" w:rsidR="009D636E" w:rsidRPr="00DB3CA8" w:rsidRDefault="00394573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19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3167E776" w14:textId="1242E58F" w:rsidR="009D636E" w:rsidRPr="00DB3CA8" w:rsidRDefault="00761ACD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17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7A275A27" w14:textId="0F729D94" w:rsidR="009D636E" w:rsidRPr="00DB3CA8" w:rsidRDefault="00856D93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14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52BA8486" w14:textId="39B4CD89" w:rsidR="009D636E" w:rsidRPr="00DB3CA8" w:rsidRDefault="00A61746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587AFA58" w14:textId="02FA1474" w:rsidR="009D636E" w:rsidRPr="00DB3CA8" w:rsidRDefault="008E31BD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9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00E2F0DE" w14:textId="0A2D37AC" w:rsidR="009D636E" w:rsidRPr="00DB3CA8" w:rsidRDefault="003F24F8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1D3F2188" w14:textId="293282ED" w:rsidR="009D636E" w:rsidRPr="00DB3CA8" w:rsidRDefault="00CE1726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18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19F630AE" w14:textId="75B8985C" w:rsidR="009D636E" w:rsidRPr="00DB3CA8" w:rsidRDefault="00CE1726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22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14B65320" w14:textId="62130BD2" w:rsidR="009D636E" w:rsidRPr="00DB3CA8" w:rsidRDefault="00AE5056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13</w:t>
            </w:r>
          </w:p>
        </w:tc>
      </w:tr>
      <w:tr w:rsidR="00114F50" w:rsidRPr="00DB3CA8" w14:paraId="6E8B4189" w14:textId="77777777" w:rsidTr="002E3F5F">
        <w:trPr>
          <w:trHeight w:val="308"/>
        </w:trPr>
        <w:tc>
          <w:tcPr>
            <w:tcW w:w="2381" w:type="dxa"/>
            <w:shd w:val="clear" w:color="auto" w:fill="C5E0B3"/>
            <w:vAlign w:val="center"/>
          </w:tcPr>
          <w:p w14:paraId="086B971D" w14:textId="47EC07BC" w:rsidR="00114F50" w:rsidRPr="00DB3CA8" w:rsidRDefault="00114F50" w:rsidP="005913EA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 w:rsidRPr="00DB3CA8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odpady wielkogabarytowe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2290EBBC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2CB0479E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01B83458" w14:textId="73F11D8F" w:rsidR="00114F50" w:rsidRPr="00DB3CA8" w:rsidRDefault="00EF7988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12BCD370" w14:textId="254D2F63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71081D65" w14:textId="0AE59E2B" w:rsidR="00114F50" w:rsidRPr="00DB3CA8" w:rsidRDefault="000533E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27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5F5C94E4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7DC8C990" w14:textId="0E1A62CE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1AE9983E" w14:textId="01884568" w:rsidR="00114F50" w:rsidRPr="00DB3CA8" w:rsidRDefault="00280B7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29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0E8250FA" w14:textId="7F1EB761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3869411E" w14:textId="4AD8724B" w:rsidR="00114F50" w:rsidRPr="00DB3CA8" w:rsidRDefault="000766EA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29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38F3DB83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7E391298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</w:p>
        </w:tc>
      </w:tr>
    </w:tbl>
    <w:p w14:paraId="4E9DF8A1" w14:textId="77777777" w:rsidR="007D0676" w:rsidRDefault="007D0676" w:rsidP="007D0676">
      <w:pPr>
        <w:rPr>
          <w:rFonts w:cs="Calibri"/>
          <w:b/>
          <w:bCs/>
          <w:color w:val="000000"/>
          <w:sz w:val="24"/>
          <w:szCs w:val="24"/>
        </w:rPr>
      </w:pPr>
    </w:p>
    <w:p w14:paraId="2AD85019" w14:textId="77777777" w:rsidR="00114F50" w:rsidRDefault="00114F50" w:rsidP="00114F50">
      <w:pPr>
        <w:jc w:val="center"/>
        <w:rPr>
          <w:rFonts w:ascii="Calibri" w:hAnsi="Calibri" w:cs="Calibri"/>
          <w:b/>
          <w:bCs/>
          <w:color w:val="000000"/>
          <w:sz w:val="28"/>
          <w:szCs w:val="28"/>
        </w:rPr>
      </w:pPr>
      <w:r>
        <w:rPr>
          <w:rFonts w:ascii="Calibri" w:hAnsi="Calibri" w:cs="Calibri"/>
          <w:b/>
          <w:bCs/>
          <w:color w:val="000000"/>
          <w:sz w:val="28"/>
          <w:szCs w:val="28"/>
        </w:rPr>
        <w:t>W dniu odbioru odpadów worki, pojemniki należy wystawić przed posesję do godz. 7.00.</w:t>
      </w:r>
    </w:p>
    <w:p w14:paraId="231C4DBA" w14:textId="77777777" w:rsidR="00827ECB" w:rsidRDefault="00114F50" w:rsidP="00114F50">
      <w:pPr>
        <w:jc w:val="center"/>
        <w:rPr>
          <w:rFonts w:ascii="Calibri" w:hAnsi="Calibri" w:cs="Calibri"/>
          <w:b/>
          <w:bCs/>
          <w:color w:val="000000"/>
          <w:sz w:val="28"/>
          <w:szCs w:val="28"/>
        </w:rPr>
      </w:pPr>
      <w:r>
        <w:rPr>
          <w:rFonts w:ascii="Calibri" w:hAnsi="Calibri" w:cs="Calibri"/>
          <w:b/>
          <w:bCs/>
          <w:color w:val="000000"/>
          <w:sz w:val="28"/>
          <w:szCs w:val="28"/>
        </w:rPr>
        <w:t xml:space="preserve">Odpady wystawione po tej godz. mogą zostać nieodebrane.  </w:t>
      </w:r>
    </w:p>
    <w:p w14:paraId="3A248DB1" w14:textId="431A53AF" w:rsidR="00DF66A8" w:rsidRPr="004D7891" w:rsidRDefault="00114F50" w:rsidP="004D7891">
      <w:pPr>
        <w:jc w:val="center"/>
        <w:rPr>
          <w:rFonts w:ascii="Calibri" w:hAnsi="Calibri" w:cs="Calibri"/>
          <w:b/>
          <w:bCs/>
          <w:color w:val="000000"/>
          <w:sz w:val="28"/>
          <w:szCs w:val="28"/>
        </w:rPr>
      </w:pPr>
      <w:r>
        <w:rPr>
          <w:rFonts w:ascii="Calibri" w:hAnsi="Calibri" w:cs="Calibri"/>
          <w:b/>
          <w:bCs/>
          <w:color w:val="000000"/>
          <w:sz w:val="28"/>
          <w:szCs w:val="28"/>
        </w:rPr>
        <w:t>Odbiór odpadów wielkogabarytowych należy zgłaszać pod nr tel. 87 516 21 8</w:t>
      </w:r>
      <w:r w:rsidR="004D7891">
        <w:rPr>
          <w:rFonts w:ascii="Calibri" w:hAnsi="Calibri" w:cs="Calibri"/>
          <w:b/>
          <w:bCs/>
          <w:color w:val="000000"/>
          <w:sz w:val="28"/>
          <w:szCs w:val="28"/>
        </w:rPr>
        <w:t>6</w:t>
      </w:r>
      <w:r w:rsidR="0076072C">
        <w:rPr>
          <w:rFonts w:ascii="Calibri" w:hAnsi="Calibri" w:cs="Calibri"/>
          <w:b/>
          <w:bCs/>
          <w:color w:val="000000"/>
          <w:sz w:val="28"/>
          <w:szCs w:val="28"/>
        </w:rPr>
        <w:t xml:space="preserve"> wew. 3.</w:t>
      </w:r>
    </w:p>
    <w:sectPr w:rsidR="00DF66A8" w:rsidRPr="004D7891" w:rsidSect="00114F50">
      <w:headerReference w:type="default" r:id="rId7"/>
      <w:pgSz w:w="11906" w:h="16838"/>
      <w:pgMar w:top="1418" w:right="425" w:bottom="0" w:left="425" w:header="567" w:footer="51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5852A8" w14:textId="77777777" w:rsidR="00B60846" w:rsidRDefault="00B60846">
      <w:r>
        <w:separator/>
      </w:r>
    </w:p>
  </w:endnote>
  <w:endnote w:type="continuationSeparator" w:id="0">
    <w:p w14:paraId="3AEB3010" w14:textId="77777777" w:rsidR="00B60846" w:rsidRDefault="00B608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3A199D" w14:textId="77777777" w:rsidR="00B60846" w:rsidRDefault="00B60846">
      <w:r>
        <w:separator/>
      </w:r>
    </w:p>
  </w:footnote>
  <w:footnote w:type="continuationSeparator" w:id="0">
    <w:p w14:paraId="7E989C7C" w14:textId="77777777" w:rsidR="00B60846" w:rsidRDefault="00B608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4CE174" w14:textId="6CBDC76C" w:rsidR="0097362F" w:rsidRPr="006A57C2" w:rsidRDefault="00000000" w:rsidP="0093772A">
    <w:pPr>
      <w:pStyle w:val="Nagwek"/>
      <w:tabs>
        <w:tab w:val="clear" w:pos="9072"/>
        <w:tab w:val="right" w:pos="9356"/>
      </w:tabs>
      <w:ind w:left="2268" w:right="141"/>
      <w:jc w:val="center"/>
      <w:rPr>
        <w:rFonts w:ascii="Garamond" w:hAnsi="Garamond"/>
        <w:b/>
        <w:sz w:val="32"/>
        <w:szCs w:val="32"/>
        <w:lang w:val="de-DE"/>
      </w:rPr>
    </w:pPr>
    <w:r>
      <w:rPr>
        <w:noProof/>
        <w:sz w:val="32"/>
        <w:szCs w:val="32"/>
      </w:rPr>
      <w:pict w14:anchorId="15B5E88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az 1" o:spid="_x0000_s1030" type="#_x0000_t75" style="position:absolute;left:0;text-align:left;margin-left:-5.95pt;margin-top:-1.7pt;width:116.25pt;height:49.5pt;z-index:-1;visibility:visible" wrapcoords="-139 0 -139 21273 21600 21273 21600 0 -139 0">
          <v:imagedata r:id="rId1" o:title="Logo_PGK"/>
          <w10:wrap type="tight"/>
        </v:shape>
      </w:pict>
    </w:r>
    <w:r w:rsidR="006A57C2" w:rsidRPr="006A57C2">
      <w:rPr>
        <w:rFonts w:ascii="Calibri" w:hAnsi="Calibri" w:cs="Calibri"/>
        <w:b/>
        <w:bCs/>
        <w:color w:val="000000"/>
        <w:sz w:val="32"/>
        <w:szCs w:val="32"/>
      </w:rPr>
      <w:t xml:space="preserve">Harmonogram odbioru odpadów komunalnych z </w:t>
    </w:r>
    <w:r w:rsidR="00B37DFB">
      <w:rPr>
        <w:rFonts w:ascii="Calibri" w:hAnsi="Calibri" w:cs="Calibri"/>
        <w:b/>
        <w:bCs/>
        <w:color w:val="000000"/>
        <w:sz w:val="32"/>
        <w:szCs w:val="32"/>
      </w:rPr>
      <w:t>budynków jednorodzinnych</w:t>
    </w:r>
    <w:r w:rsidR="006A57C2" w:rsidRPr="006A57C2">
      <w:rPr>
        <w:rFonts w:ascii="Calibri" w:hAnsi="Calibri" w:cs="Calibri"/>
        <w:b/>
        <w:bCs/>
        <w:color w:val="000000"/>
        <w:sz w:val="32"/>
        <w:szCs w:val="32"/>
      </w:rPr>
      <w:t xml:space="preserve"> z terenu Gminy </w:t>
    </w:r>
    <w:r w:rsidR="00CB675B">
      <w:rPr>
        <w:rFonts w:ascii="Calibri" w:hAnsi="Calibri" w:cs="Calibri"/>
        <w:b/>
        <w:bCs/>
        <w:color w:val="000000"/>
        <w:sz w:val="32"/>
        <w:szCs w:val="32"/>
      </w:rPr>
      <w:t>Krasnopol</w:t>
    </w:r>
    <w:r w:rsidR="006A57C2" w:rsidRPr="006A57C2">
      <w:rPr>
        <w:rFonts w:ascii="Calibri" w:hAnsi="Calibri" w:cs="Calibri"/>
        <w:b/>
        <w:bCs/>
        <w:color w:val="000000"/>
        <w:sz w:val="32"/>
        <w:szCs w:val="32"/>
      </w:rPr>
      <w:t xml:space="preserve"> na 202</w:t>
    </w:r>
    <w:r w:rsidR="0090499B">
      <w:rPr>
        <w:rFonts w:ascii="Calibri" w:hAnsi="Calibri" w:cs="Calibri"/>
        <w:b/>
        <w:bCs/>
        <w:color w:val="000000"/>
        <w:sz w:val="32"/>
        <w:szCs w:val="32"/>
      </w:rPr>
      <w:t>4</w:t>
    </w:r>
    <w:r w:rsidR="006A57C2" w:rsidRPr="006A57C2">
      <w:rPr>
        <w:rFonts w:ascii="Calibri" w:hAnsi="Calibri" w:cs="Calibri"/>
        <w:b/>
        <w:bCs/>
        <w:color w:val="000000"/>
        <w:sz w:val="32"/>
        <w:szCs w:val="32"/>
      </w:rPr>
      <w:t xml:space="preserve"> r.</w:t>
    </w:r>
  </w:p>
  <w:p w14:paraId="25720DD0" w14:textId="77777777" w:rsidR="0097362F" w:rsidRPr="0097362F" w:rsidRDefault="0097362F" w:rsidP="0093772A">
    <w:pPr>
      <w:pStyle w:val="Nagwek"/>
      <w:pBdr>
        <w:bottom w:val="double" w:sz="6" w:space="0" w:color="auto"/>
      </w:pBdr>
      <w:tabs>
        <w:tab w:val="clear" w:pos="9072"/>
        <w:tab w:val="right" w:pos="9239"/>
      </w:tabs>
      <w:ind w:firstLine="2268"/>
      <w:jc w:val="center"/>
      <w:rPr>
        <w:rFonts w:ascii="Garamond" w:hAnsi="Garamond"/>
        <w:b/>
        <w:sz w:val="16"/>
        <w:szCs w:val="16"/>
        <w:lang w:val="de-D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39pt;height:16.5pt" o:bullet="t">
        <v:imagedata r:id="rId1" o:title="Logo_PGK małe"/>
      </v:shape>
    </w:pict>
  </w:numPicBullet>
  <w:abstractNum w:abstractNumId="0" w15:restartNumberingAfterBreak="0">
    <w:nsid w:val="58B721B5"/>
    <w:multiLevelType w:val="hybridMultilevel"/>
    <w:tmpl w:val="B1685D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22993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D0265"/>
    <w:rsid w:val="00000742"/>
    <w:rsid w:val="00001C52"/>
    <w:rsid w:val="000104A9"/>
    <w:rsid w:val="00010AAC"/>
    <w:rsid w:val="00045DFD"/>
    <w:rsid w:val="000533E0"/>
    <w:rsid w:val="0007215A"/>
    <w:rsid w:val="00073A86"/>
    <w:rsid w:val="000766EA"/>
    <w:rsid w:val="000904B6"/>
    <w:rsid w:val="000A1536"/>
    <w:rsid w:val="000A61EC"/>
    <w:rsid w:val="000C0A97"/>
    <w:rsid w:val="000E1FFE"/>
    <w:rsid w:val="00106744"/>
    <w:rsid w:val="0011226E"/>
    <w:rsid w:val="00114F50"/>
    <w:rsid w:val="001431B2"/>
    <w:rsid w:val="00157AE7"/>
    <w:rsid w:val="0017143D"/>
    <w:rsid w:val="0019142D"/>
    <w:rsid w:val="0019244F"/>
    <w:rsid w:val="001A4F44"/>
    <w:rsid w:val="001B7ECE"/>
    <w:rsid w:val="001D4764"/>
    <w:rsid w:val="001D6ED6"/>
    <w:rsid w:val="001E3DA4"/>
    <w:rsid w:val="001E5318"/>
    <w:rsid w:val="00200B18"/>
    <w:rsid w:val="00212933"/>
    <w:rsid w:val="00221130"/>
    <w:rsid w:val="00230B3A"/>
    <w:rsid w:val="002477FB"/>
    <w:rsid w:val="002504C8"/>
    <w:rsid w:val="00280B70"/>
    <w:rsid w:val="00287B71"/>
    <w:rsid w:val="002C1CAA"/>
    <w:rsid w:val="002C4F73"/>
    <w:rsid w:val="002D1B71"/>
    <w:rsid w:val="002E3F5F"/>
    <w:rsid w:val="002E4E78"/>
    <w:rsid w:val="002E63D7"/>
    <w:rsid w:val="00301B2D"/>
    <w:rsid w:val="00306203"/>
    <w:rsid w:val="003145ED"/>
    <w:rsid w:val="0032219D"/>
    <w:rsid w:val="00336631"/>
    <w:rsid w:val="00347B81"/>
    <w:rsid w:val="00352C7B"/>
    <w:rsid w:val="00373C75"/>
    <w:rsid w:val="00394573"/>
    <w:rsid w:val="003A02DE"/>
    <w:rsid w:val="003A4D38"/>
    <w:rsid w:val="003B6DED"/>
    <w:rsid w:val="003B7F75"/>
    <w:rsid w:val="003E166B"/>
    <w:rsid w:val="003F24F8"/>
    <w:rsid w:val="00410A92"/>
    <w:rsid w:val="00415805"/>
    <w:rsid w:val="00477D63"/>
    <w:rsid w:val="004A6206"/>
    <w:rsid w:val="004D05AB"/>
    <w:rsid w:val="004D7891"/>
    <w:rsid w:val="004F2198"/>
    <w:rsid w:val="004F4630"/>
    <w:rsid w:val="00516FD5"/>
    <w:rsid w:val="00521216"/>
    <w:rsid w:val="00531C4C"/>
    <w:rsid w:val="00546761"/>
    <w:rsid w:val="00555F95"/>
    <w:rsid w:val="005576AB"/>
    <w:rsid w:val="00570ECF"/>
    <w:rsid w:val="00573163"/>
    <w:rsid w:val="00575B3E"/>
    <w:rsid w:val="005913EA"/>
    <w:rsid w:val="0059222D"/>
    <w:rsid w:val="00594B15"/>
    <w:rsid w:val="005B0D4A"/>
    <w:rsid w:val="005B3C42"/>
    <w:rsid w:val="005C18DB"/>
    <w:rsid w:val="005C7EFA"/>
    <w:rsid w:val="005F4B1E"/>
    <w:rsid w:val="00615EC6"/>
    <w:rsid w:val="00633928"/>
    <w:rsid w:val="00643D45"/>
    <w:rsid w:val="00644DF3"/>
    <w:rsid w:val="0064552C"/>
    <w:rsid w:val="006603BB"/>
    <w:rsid w:val="00667AD6"/>
    <w:rsid w:val="00673D68"/>
    <w:rsid w:val="00686B33"/>
    <w:rsid w:val="0069435B"/>
    <w:rsid w:val="006A57C2"/>
    <w:rsid w:val="006C7163"/>
    <w:rsid w:val="006E2A9A"/>
    <w:rsid w:val="00724FC9"/>
    <w:rsid w:val="00733F39"/>
    <w:rsid w:val="00740FDB"/>
    <w:rsid w:val="0076072C"/>
    <w:rsid w:val="00761ACD"/>
    <w:rsid w:val="00772372"/>
    <w:rsid w:val="0079447F"/>
    <w:rsid w:val="007B355A"/>
    <w:rsid w:val="007C0FDD"/>
    <w:rsid w:val="007C3D5A"/>
    <w:rsid w:val="007D02D2"/>
    <w:rsid w:val="007D0676"/>
    <w:rsid w:val="007F0AC2"/>
    <w:rsid w:val="007F6E39"/>
    <w:rsid w:val="008036C3"/>
    <w:rsid w:val="00827ECB"/>
    <w:rsid w:val="0083022A"/>
    <w:rsid w:val="00833CF7"/>
    <w:rsid w:val="00850442"/>
    <w:rsid w:val="00856D93"/>
    <w:rsid w:val="008666CF"/>
    <w:rsid w:val="00867E65"/>
    <w:rsid w:val="008722C3"/>
    <w:rsid w:val="00875104"/>
    <w:rsid w:val="0087693D"/>
    <w:rsid w:val="00886F5B"/>
    <w:rsid w:val="00887CE1"/>
    <w:rsid w:val="008B2038"/>
    <w:rsid w:val="008C7A42"/>
    <w:rsid w:val="008C7B1F"/>
    <w:rsid w:val="008D477E"/>
    <w:rsid w:val="008D63FB"/>
    <w:rsid w:val="008E31BD"/>
    <w:rsid w:val="0090499B"/>
    <w:rsid w:val="0093772A"/>
    <w:rsid w:val="00950710"/>
    <w:rsid w:val="00953F6E"/>
    <w:rsid w:val="0097362F"/>
    <w:rsid w:val="009A4C61"/>
    <w:rsid w:val="009C3DF0"/>
    <w:rsid w:val="009D636E"/>
    <w:rsid w:val="009E40B9"/>
    <w:rsid w:val="00A068B0"/>
    <w:rsid w:val="00A36502"/>
    <w:rsid w:val="00A41C15"/>
    <w:rsid w:val="00A57FC4"/>
    <w:rsid w:val="00A61746"/>
    <w:rsid w:val="00A93E65"/>
    <w:rsid w:val="00AA7154"/>
    <w:rsid w:val="00AB4E5C"/>
    <w:rsid w:val="00AD091B"/>
    <w:rsid w:val="00AE1485"/>
    <w:rsid w:val="00AE4464"/>
    <w:rsid w:val="00AE5056"/>
    <w:rsid w:val="00AE6415"/>
    <w:rsid w:val="00B01627"/>
    <w:rsid w:val="00B01BB8"/>
    <w:rsid w:val="00B27035"/>
    <w:rsid w:val="00B37DFB"/>
    <w:rsid w:val="00B41CAD"/>
    <w:rsid w:val="00B5490E"/>
    <w:rsid w:val="00B60846"/>
    <w:rsid w:val="00B905F7"/>
    <w:rsid w:val="00BE0598"/>
    <w:rsid w:val="00BE3821"/>
    <w:rsid w:val="00BE55D5"/>
    <w:rsid w:val="00C146FA"/>
    <w:rsid w:val="00C35491"/>
    <w:rsid w:val="00C4582C"/>
    <w:rsid w:val="00C6243E"/>
    <w:rsid w:val="00C74500"/>
    <w:rsid w:val="00C92098"/>
    <w:rsid w:val="00CA59E2"/>
    <w:rsid w:val="00CB675B"/>
    <w:rsid w:val="00CE1726"/>
    <w:rsid w:val="00CE2C4B"/>
    <w:rsid w:val="00CF1E16"/>
    <w:rsid w:val="00D00525"/>
    <w:rsid w:val="00D21FB1"/>
    <w:rsid w:val="00D252E9"/>
    <w:rsid w:val="00D374E2"/>
    <w:rsid w:val="00D53F01"/>
    <w:rsid w:val="00D7677A"/>
    <w:rsid w:val="00D9731E"/>
    <w:rsid w:val="00DA05CF"/>
    <w:rsid w:val="00DB0636"/>
    <w:rsid w:val="00DB3CA8"/>
    <w:rsid w:val="00DD0265"/>
    <w:rsid w:val="00DF2DD5"/>
    <w:rsid w:val="00DF66A8"/>
    <w:rsid w:val="00E03AA2"/>
    <w:rsid w:val="00E16318"/>
    <w:rsid w:val="00E1756D"/>
    <w:rsid w:val="00E24DF2"/>
    <w:rsid w:val="00E45FCE"/>
    <w:rsid w:val="00E46FD8"/>
    <w:rsid w:val="00E62944"/>
    <w:rsid w:val="00EA731F"/>
    <w:rsid w:val="00EA7604"/>
    <w:rsid w:val="00EB52FC"/>
    <w:rsid w:val="00EC6297"/>
    <w:rsid w:val="00EE34A8"/>
    <w:rsid w:val="00EE51AE"/>
    <w:rsid w:val="00EF7988"/>
    <w:rsid w:val="00F11CF6"/>
    <w:rsid w:val="00F145AE"/>
    <w:rsid w:val="00F30290"/>
    <w:rsid w:val="00F307C9"/>
    <w:rsid w:val="00F63B70"/>
    <w:rsid w:val="00F7057A"/>
    <w:rsid w:val="00F7150F"/>
    <w:rsid w:val="00F77BCA"/>
    <w:rsid w:val="00F849E8"/>
    <w:rsid w:val="00FA5D97"/>
    <w:rsid w:val="00FC19B9"/>
    <w:rsid w:val="00FD6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ECD88EA"/>
  <w15:chartTrackingRefBased/>
  <w15:docId w15:val="{DA2A2008-4BCA-4702-9429-9E96213D6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pPr>
      <w:spacing w:line="360" w:lineRule="auto"/>
      <w:jc w:val="both"/>
    </w:pPr>
    <w:rPr>
      <w:sz w:val="28"/>
    </w:rPr>
  </w:style>
  <w:style w:type="character" w:customStyle="1" w:styleId="NagwekZnak">
    <w:name w:val="Nagłówek Znak"/>
    <w:basedOn w:val="Domylnaczcionkaakapitu"/>
    <w:link w:val="Nagwek"/>
    <w:rsid w:val="0097362F"/>
  </w:style>
  <w:style w:type="character" w:styleId="Hipercze">
    <w:name w:val="Hyperlink"/>
    <w:rsid w:val="0097362F"/>
    <w:rPr>
      <w:color w:val="0000FF"/>
      <w:u w:val="single"/>
    </w:rPr>
  </w:style>
  <w:style w:type="table" w:styleId="Tabela-Siatka">
    <w:name w:val="Table Grid"/>
    <w:basedOn w:val="Standardowy"/>
    <w:uiPriority w:val="39"/>
    <w:rsid w:val="003145E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49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9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47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2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6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1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EDION\Desktop\Odzysk\Desktop\Z%20PULPITU\Pisma-%20Sp&#243;&#322;ka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Pisma- Spółka</Template>
  <TotalTime>407</TotalTime>
  <Pages>1</Pages>
  <Words>330</Words>
  <Characters>1985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Sejny dn:</vt:lpstr>
    </vt:vector>
  </TitlesOfParts>
  <Company>xxxx</Company>
  <LinksUpToDate>false</LinksUpToDate>
  <CharactersWithSpaces>2311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Sejny dn:</dc:title>
  <dc:subject/>
  <dc:creator>MEDION</dc:creator>
  <cp:keywords/>
  <cp:lastModifiedBy>PGK Sejny Sp. z o.o.</cp:lastModifiedBy>
  <cp:revision>107</cp:revision>
  <cp:lastPrinted>2023-12-19T13:45:00Z</cp:lastPrinted>
  <dcterms:created xsi:type="dcterms:W3CDTF">2022-12-01T10:35:00Z</dcterms:created>
  <dcterms:modified xsi:type="dcterms:W3CDTF">2023-12-21T11:27:00Z</dcterms:modified>
</cp:coreProperties>
</file>