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E9CBC" w14:textId="3997CA84" w:rsidR="00301B2D" w:rsidRPr="00301B2D" w:rsidRDefault="00AE4464" w:rsidP="007D0676">
      <w:pPr>
        <w:tabs>
          <w:tab w:val="left" w:pos="10773"/>
        </w:tabs>
        <w:spacing w:line="360" w:lineRule="auto"/>
        <w:ind w:right="283"/>
        <w:rPr>
          <w:sz w:val="6"/>
          <w:szCs w:val="6"/>
        </w:rPr>
      </w:pPr>
      <w:r>
        <w:rPr>
          <w:sz w:val="6"/>
          <w:szCs w:val="6"/>
        </w:rPr>
        <w:t xml:space="preserve"> </w:t>
      </w:r>
    </w:p>
    <w:tbl>
      <w:tblPr>
        <w:tblpPr w:leftFromText="141" w:rightFromText="141" w:vertAnchor="page" w:horzAnchor="margin" w:tblpY="1606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6"/>
        <w:gridCol w:w="734"/>
        <w:gridCol w:w="734"/>
        <w:gridCol w:w="734"/>
        <w:gridCol w:w="733"/>
        <w:gridCol w:w="733"/>
        <w:gridCol w:w="733"/>
        <w:gridCol w:w="733"/>
        <w:gridCol w:w="733"/>
        <w:gridCol w:w="733"/>
        <w:gridCol w:w="733"/>
        <w:gridCol w:w="733"/>
        <w:gridCol w:w="733"/>
      </w:tblGrid>
      <w:tr w:rsidR="00114F50" w:rsidRPr="00DB3CA8" w14:paraId="4BB43F5B" w14:textId="77777777" w:rsidTr="009A4C61">
        <w:trPr>
          <w:trHeight w:val="274"/>
        </w:trPr>
        <w:tc>
          <w:tcPr>
            <w:tcW w:w="2381" w:type="dxa"/>
            <w:shd w:val="clear" w:color="auto" w:fill="auto"/>
            <w:vAlign w:val="center"/>
          </w:tcPr>
          <w:p w14:paraId="5815F713" w14:textId="47B5EB34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7" w:type="dxa"/>
            <w:gridSpan w:val="12"/>
            <w:shd w:val="clear" w:color="auto" w:fill="FFFF66"/>
            <w:vAlign w:val="center"/>
          </w:tcPr>
          <w:p w14:paraId="6F1675DB" w14:textId="1075E821" w:rsidR="00114F50" w:rsidRPr="00DB3CA8" w:rsidRDefault="009A4C61" w:rsidP="009A4C6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B3C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Gremzdy Polskie, Krasne, Smolany Dąb, Pawłówka, Buda Ruska, Głuszyn, Jeziorki, Łopuchowo, Żłobin</w:t>
            </w:r>
          </w:p>
        </w:tc>
      </w:tr>
      <w:tr w:rsidR="00114F50" w:rsidRPr="00DB3CA8" w14:paraId="35DF0CE5" w14:textId="77777777" w:rsidTr="002E3F5F">
        <w:trPr>
          <w:trHeight w:val="320"/>
        </w:trPr>
        <w:tc>
          <w:tcPr>
            <w:tcW w:w="2381" w:type="dxa"/>
            <w:shd w:val="clear" w:color="auto" w:fill="auto"/>
            <w:vAlign w:val="center"/>
          </w:tcPr>
          <w:p w14:paraId="5CEF5601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7" w:type="dxa"/>
            <w:gridSpan w:val="12"/>
            <w:shd w:val="clear" w:color="auto" w:fill="D9D9D9"/>
            <w:vAlign w:val="center"/>
          </w:tcPr>
          <w:p w14:paraId="64C35D4C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data odbioru odpadów</w:t>
            </w:r>
          </w:p>
        </w:tc>
      </w:tr>
      <w:tr w:rsidR="00114F50" w:rsidRPr="00DB3CA8" w14:paraId="1C54ED62" w14:textId="77777777" w:rsidTr="002E3F5F">
        <w:trPr>
          <w:trHeight w:val="308"/>
        </w:trPr>
        <w:tc>
          <w:tcPr>
            <w:tcW w:w="2381" w:type="dxa"/>
            <w:shd w:val="clear" w:color="auto" w:fill="D9D9D9"/>
            <w:vAlign w:val="center"/>
          </w:tcPr>
          <w:p w14:paraId="48FE7054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rodzaj odpadów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642816C3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70FE2548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60E93151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6D15DB7F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IV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7A9286A0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6243B31D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5A3B5DA3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32842AF4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1370AC55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IX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648FFC9D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02DAF4AC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24E91199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XII</w:t>
            </w:r>
          </w:p>
        </w:tc>
      </w:tr>
      <w:tr w:rsidR="00114F50" w:rsidRPr="00DB3CA8" w14:paraId="08F39024" w14:textId="77777777" w:rsidTr="002E3F5F">
        <w:trPr>
          <w:trHeight w:val="320"/>
        </w:trPr>
        <w:tc>
          <w:tcPr>
            <w:tcW w:w="2381" w:type="dxa"/>
            <w:shd w:val="clear" w:color="auto" w:fill="C5E0B3"/>
            <w:vAlign w:val="center"/>
          </w:tcPr>
          <w:p w14:paraId="01238812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zmieszane, biodegradowalne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B27C83F" w14:textId="1E63AC18" w:rsidR="00114F50" w:rsidRPr="00DB3CA8" w:rsidRDefault="00B41CA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039EB15" w14:textId="107B4D07" w:rsidR="00114F50" w:rsidRPr="00DB3CA8" w:rsidRDefault="0087693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8FC73E5" w14:textId="7DBF1331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7F70E47" w14:textId="242957AC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2,15,29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BEB9DD3" w14:textId="07EA1A49" w:rsidR="00114F50" w:rsidRPr="00DB3CA8" w:rsidRDefault="00761AC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13,27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9126DEF" w14:textId="1D57C6CE" w:rsidR="00114F50" w:rsidRPr="00DB3CA8" w:rsidRDefault="00856D9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10,24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3105234" w14:textId="6EA38DBA" w:rsidR="00114F50" w:rsidRPr="00DB3CA8" w:rsidRDefault="00A61746" w:rsidP="008B2038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8,22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42E4958" w14:textId="18CB584B" w:rsidR="00114F50" w:rsidRPr="00DB3CA8" w:rsidRDefault="008E31B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5,19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EC06E25" w14:textId="2A1301F5" w:rsidR="00114F50" w:rsidRPr="00DB3CA8" w:rsidRDefault="0019244F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2,16,30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74E3C42" w14:textId="0D6672B2" w:rsidR="00114F50" w:rsidRPr="00DB3CA8" w:rsidRDefault="003F24F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14,28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F6AA05E" w14:textId="5CF19A8F" w:rsidR="00114F50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89721AB" w14:textId="79368DCA" w:rsidR="00114F50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9</w:t>
            </w:r>
          </w:p>
        </w:tc>
      </w:tr>
      <w:tr w:rsidR="00114F50" w:rsidRPr="00DB3CA8" w14:paraId="388D37B6" w14:textId="77777777" w:rsidTr="002E3F5F">
        <w:trPr>
          <w:trHeight w:val="320"/>
        </w:trPr>
        <w:tc>
          <w:tcPr>
            <w:tcW w:w="2381" w:type="dxa"/>
            <w:shd w:val="clear" w:color="auto" w:fill="C5E0B3"/>
            <w:vAlign w:val="center"/>
          </w:tcPr>
          <w:p w14:paraId="02ED6197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tworzywa sztuczne, szkło, papier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7C58D48" w14:textId="22776CFA" w:rsidR="00114F50" w:rsidRPr="00DB3CA8" w:rsidRDefault="00B41CA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0CA028A" w14:textId="66C73461" w:rsidR="00114F50" w:rsidRPr="00DB3CA8" w:rsidRDefault="0087693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0D02A86" w14:textId="6CC7DAFA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CFC079B" w14:textId="040DCDCC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BBCB699" w14:textId="66A56D30" w:rsidR="00114F50" w:rsidRPr="00DB3CA8" w:rsidRDefault="00761AC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1B60977" w14:textId="02B70E7B" w:rsidR="00114F50" w:rsidRPr="00DB3CA8" w:rsidRDefault="00856D9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F95D3B4" w14:textId="13810D9D" w:rsidR="00114F50" w:rsidRPr="00DB3CA8" w:rsidRDefault="00A6174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1E76015" w14:textId="4C0703EC" w:rsidR="00114F50" w:rsidRPr="00DB3CA8" w:rsidRDefault="008E31B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45DC83E" w14:textId="363EE527" w:rsidR="00114F50" w:rsidRPr="00DB3CA8" w:rsidRDefault="0019244F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CD7B85C" w14:textId="783B2255" w:rsidR="00114F50" w:rsidRPr="00DB3CA8" w:rsidRDefault="003F24F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AC876FE" w14:textId="261685DF" w:rsidR="00114F50" w:rsidRPr="00DB3CA8" w:rsidRDefault="00CE172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789B262" w14:textId="3CEA6782" w:rsidR="00114F50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9</w:t>
            </w:r>
          </w:p>
        </w:tc>
      </w:tr>
      <w:tr w:rsidR="009D636E" w:rsidRPr="00DB3CA8" w14:paraId="69954AAC" w14:textId="77777777" w:rsidTr="002E3F5F">
        <w:trPr>
          <w:trHeight w:val="320"/>
        </w:trPr>
        <w:tc>
          <w:tcPr>
            <w:tcW w:w="2381" w:type="dxa"/>
            <w:shd w:val="clear" w:color="auto" w:fill="C5E0B3"/>
            <w:vAlign w:val="center"/>
          </w:tcPr>
          <w:p w14:paraId="5468D07C" w14:textId="6D4D1B1E" w:rsidR="009D636E" w:rsidRPr="00DB3CA8" w:rsidRDefault="009D636E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popiół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4130DB9" w14:textId="3CDF455A" w:rsidR="009D636E" w:rsidRPr="00DB3CA8" w:rsidRDefault="00B41CA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A024287" w14:textId="19F59D16" w:rsidR="009D636E" w:rsidRPr="00DB3CA8" w:rsidRDefault="0087693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3BF2A75" w14:textId="1228DCB0" w:rsidR="009D636E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7CC9642" w14:textId="38930ECD" w:rsidR="009D636E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EAD2DF5" w14:textId="78937B7F" w:rsidR="009D636E" w:rsidRPr="00DB3CA8" w:rsidRDefault="00761AC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4C8CA85" w14:textId="4C30DD92" w:rsidR="009D636E" w:rsidRPr="00DB3CA8" w:rsidRDefault="00856D9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60E4B33" w14:textId="58F3E905" w:rsidR="009D636E" w:rsidRPr="00DB3CA8" w:rsidRDefault="00A6174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D67B92B" w14:textId="442E43EF" w:rsidR="009D636E" w:rsidRPr="00DB3CA8" w:rsidRDefault="008E31B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F379811" w14:textId="25E9D825" w:rsidR="009D636E" w:rsidRPr="00DB3CA8" w:rsidRDefault="0019244F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2D177F3" w14:textId="20B8AB7A" w:rsidR="009D636E" w:rsidRPr="00DB3CA8" w:rsidRDefault="003F24F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8F392D3" w14:textId="74A16551" w:rsidR="009D636E" w:rsidRPr="00DB3CA8" w:rsidRDefault="00CE172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354718F" w14:textId="0791BA13" w:rsidR="009D636E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9</w:t>
            </w:r>
          </w:p>
        </w:tc>
      </w:tr>
      <w:tr w:rsidR="00114F50" w:rsidRPr="00DB3CA8" w14:paraId="388F03CC" w14:textId="77777777" w:rsidTr="002E3F5F">
        <w:trPr>
          <w:trHeight w:val="308"/>
        </w:trPr>
        <w:tc>
          <w:tcPr>
            <w:tcW w:w="2381" w:type="dxa"/>
            <w:shd w:val="clear" w:color="auto" w:fill="C5E0B3"/>
            <w:vAlign w:val="center"/>
          </w:tcPr>
          <w:p w14:paraId="1C9F205B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wielkogabarytowe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FA8F15E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2F40605E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53BDB8FC" w14:textId="1B37C2AB" w:rsidR="00114F50" w:rsidRPr="00DB3CA8" w:rsidRDefault="00EF798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06E7649" w14:textId="41E7A809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18BCA716" w14:textId="3C0A3ACF" w:rsidR="00114F50" w:rsidRPr="00DB3CA8" w:rsidRDefault="000533E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862C54C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2037A0F8" w14:textId="1E1C61FB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112711F4" w14:textId="0769B7CB" w:rsidR="00114F50" w:rsidRPr="00DB3CA8" w:rsidRDefault="00280B7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2E87889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4B64F0C4" w14:textId="6E21C5D7" w:rsidR="00114F50" w:rsidRPr="00DB3CA8" w:rsidRDefault="000766EA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A75769A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0753E544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114F50" w:rsidRPr="00DB3CA8" w14:paraId="69A6EDA5" w14:textId="77777777" w:rsidTr="002E3F5F">
        <w:trPr>
          <w:trHeight w:hRule="exact" w:val="510"/>
        </w:trPr>
        <w:tc>
          <w:tcPr>
            <w:tcW w:w="2381" w:type="dxa"/>
            <w:shd w:val="clear" w:color="auto" w:fill="auto"/>
            <w:vAlign w:val="center"/>
          </w:tcPr>
          <w:p w14:paraId="61917562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7" w:type="dxa"/>
            <w:gridSpan w:val="12"/>
            <w:shd w:val="clear" w:color="auto" w:fill="FFFF66"/>
            <w:vAlign w:val="center"/>
          </w:tcPr>
          <w:p w14:paraId="225DB7D6" w14:textId="77777777" w:rsidR="005B0D4A" w:rsidRDefault="009A4C61" w:rsidP="009A4C6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B3C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Mikołajewo, Rosochaty Róg, Ryżówka, Aleksandrowo, Czerwony Krzyż, Maćkowa Ruda,</w:t>
            </w:r>
          </w:p>
          <w:p w14:paraId="5CDD2285" w14:textId="6EADF35A" w:rsidR="009A4C61" w:rsidRPr="00DB3CA8" w:rsidRDefault="009A4C61" w:rsidP="009A4C6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B3C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Żubrówka Stara, Żubrówka Nowa</w:t>
            </w:r>
          </w:p>
          <w:p w14:paraId="5945E675" w14:textId="77777777" w:rsidR="00114F50" w:rsidRPr="00DB3CA8" w:rsidRDefault="00114F50" w:rsidP="009A4C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114F50" w:rsidRPr="00DB3CA8" w14:paraId="14016606" w14:textId="77777777" w:rsidTr="002E3F5F">
        <w:trPr>
          <w:trHeight w:val="308"/>
        </w:trPr>
        <w:tc>
          <w:tcPr>
            <w:tcW w:w="2381" w:type="dxa"/>
            <w:shd w:val="clear" w:color="auto" w:fill="auto"/>
            <w:vAlign w:val="center"/>
          </w:tcPr>
          <w:p w14:paraId="43F7B64C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7" w:type="dxa"/>
            <w:gridSpan w:val="12"/>
            <w:shd w:val="clear" w:color="auto" w:fill="D9D9D9"/>
            <w:vAlign w:val="center"/>
          </w:tcPr>
          <w:p w14:paraId="111955E8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data odbioru odpadów</w:t>
            </w:r>
          </w:p>
        </w:tc>
      </w:tr>
      <w:tr w:rsidR="00114F50" w:rsidRPr="00DB3CA8" w14:paraId="6DD35D90" w14:textId="77777777" w:rsidTr="002E3F5F">
        <w:trPr>
          <w:trHeight w:val="320"/>
        </w:trPr>
        <w:tc>
          <w:tcPr>
            <w:tcW w:w="2381" w:type="dxa"/>
            <w:shd w:val="clear" w:color="auto" w:fill="D9D9D9"/>
            <w:vAlign w:val="center"/>
          </w:tcPr>
          <w:p w14:paraId="14B3A543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rodzaj odpadów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4AD7ADD7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4F34FB47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3E98BB65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0459DB0D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IV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06352E89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4146E2B6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577428A6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1E483B8D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5421627E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IX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1FCC668C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7F86DC7A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73C5296E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XII</w:t>
            </w:r>
          </w:p>
        </w:tc>
      </w:tr>
      <w:tr w:rsidR="00114F50" w:rsidRPr="00DB3CA8" w14:paraId="6E4C78CD" w14:textId="77777777" w:rsidTr="002E3F5F">
        <w:trPr>
          <w:trHeight w:val="308"/>
        </w:trPr>
        <w:tc>
          <w:tcPr>
            <w:tcW w:w="2381" w:type="dxa"/>
            <w:shd w:val="clear" w:color="auto" w:fill="C5E0B3"/>
            <w:vAlign w:val="center"/>
          </w:tcPr>
          <w:p w14:paraId="60B96036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zmieszane, biodegradowalne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2ACDE0B" w14:textId="5C745C4B" w:rsidR="00114F50" w:rsidRPr="00DB3CA8" w:rsidRDefault="00B41CAD" w:rsidP="00F849E8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CCF3172" w14:textId="7E982670" w:rsidR="00114F50" w:rsidRPr="00DB3CA8" w:rsidRDefault="0087693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3A8E05F" w14:textId="44A7191D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0B45D06" w14:textId="2800C66A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2,16,</w:t>
            </w:r>
            <w:r w:rsidR="00D9731E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2619814" w14:textId="7F58D2CC" w:rsidR="00114F50" w:rsidRPr="00DB3CA8" w:rsidRDefault="00761AC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14,28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5141C7F" w14:textId="6CBD089D" w:rsidR="00114F50" w:rsidRPr="00DB3CA8" w:rsidRDefault="00856D9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11,25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F95F6D2" w14:textId="406209FD" w:rsidR="00114F50" w:rsidRPr="00DB3CA8" w:rsidRDefault="00A6174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9,23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72AC974" w14:textId="22682350" w:rsidR="00114F50" w:rsidRPr="00DB3CA8" w:rsidRDefault="008E31B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6,20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F7F4805" w14:textId="467D1F99" w:rsidR="00114F50" w:rsidRPr="00DB3CA8" w:rsidRDefault="003F24F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3,17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0FAE2B4" w14:textId="53BA595C" w:rsidR="00114F50" w:rsidRPr="00DB3CA8" w:rsidRDefault="003F24F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1,15,29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3D7C2AC" w14:textId="67276221" w:rsidR="00114F50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7540B90" w14:textId="0DBECFF9" w:rsidR="00114F50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10</w:t>
            </w:r>
          </w:p>
        </w:tc>
      </w:tr>
      <w:tr w:rsidR="00114F50" w:rsidRPr="00DB3CA8" w14:paraId="32FD28B5" w14:textId="77777777" w:rsidTr="002E3F5F">
        <w:trPr>
          <w:trHeight w:val="308"/>
        </w:trPr>
        <w:tc>
          <w:tcPr>
            <w:tcW w:w="2381" w:type="dxa"/>
            <w:shd w:val="clear" w:color="auto" w:fill="C5E0B3"/>
            <w:vAlign w:val="center"/>
          </w:tcPr>
          <w:p w14:paraId="06C33ED9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tworzywa sztuczne, szkło, papier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B4EAD61" w14:textId="770597D6" w:rsidR="00114F50" w:rsidRPr="00DB3CA8" w:rsidRDefault="00B41CA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45E0B99" w14:textId="7473B7BA" w:rsidR="00114F50" w:rsidRPr="00DB3CA8" w:rsidRDefault="0087693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6EFD09D" w14:textId="69F23998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922DD52" w14:textId="5A4662D4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99154CE" w14:textId="3017B289" w:rsidR="00114F50" w:rsidRPr="00DB3CA8" w:rsidRDefault="00761AC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76F174A" w14:textId="462EFD28" w:rsidR="00114F50" w:rsidRPr="00DB3CA8" w:rsidRDefault="00856D9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BDD2B0D" w14:textId="5D3FF86F" w:rsidR="00114F50" w:rsidRPr="00DB3CA8" w:rsidRDefault="00A6174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EC98244" w14:textId="101F8A62" w:rsidR="00114F50" w:rsidRPr="00DB3CA8" w:rsidRDefault="008E31B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3973DF3" w14:textId="4932063A" w:rsidR="00114F50" w:rsidRPr="00DB3CA8" w:rsidRDefault="003F24F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C30658C" w14:textId="46842FB7" w:rsidR="00114F50" w:rsidRPr="00DB3CA8" w:rsidRDefault="003F24F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</w:t>
            </w:r>
            <w:r w:rsidR="00CE1726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7B496A1" w14:textId="056BBBBC" w:rsidR="00114F50" w:rsidRPr="00DB3CA8" w:rsidRDefault="00CE172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6039878" w14:textId="02F885EF" w:rsidR="00114F50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10</w:t>
            </w:r>
          </w:p>
        </w:tc>
      </w:tr>
      <w:tr w:rsidR="009D636E" w:rsidRPr="00DB3CA8" w14:paraId="684988FB" w14:textId="77777777" w:rsidTr="002E3F5F">
        <w:trPr>
          <w:trHeight w:val="308"/>
        </w:trPr>
        <w:tc>
          <w:tcPr>
            <w:tcW w:w="2381" w:type="dxa"/>
            <w:shd w:val="clear" w:color="auto" w:fill="C5E0B3"/>
            <w:vAlign w:val="center"/>
          </w:tcPr>
          <w:p w14:paraId="07E31B47" w14:textId="7B61AC97" w:rsidR="009D636E" w:rsidRPr="00DB3CA8" w:rsidRDefault="009D636E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popiół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E9A2B11" w14:textId="2C9EF0D8" w:rsidR="009D636E" w:rsidRPr="00DB3CA8" w:rsidRDefault="00B41CA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B72EE76" w14:textId="6EF69C67" w:rsidR="009D636E" w:rsidRPr="00DB3CA8" w:rsidRDefault="0087693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333030E" w14:textId="512F09CD" w:rsidR="009D636E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708F000" w14:textId="1017D3DD" w:rsidR="009D636E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CEC0784" w14:textId="75A18007" w:rsidR="009D636E" w:rsidRPr="00DB3CA8" w:rsidRDefault="00761AC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5E932C9" w14:textId="4935E7C4" w:rsidR="009D636E" w:rsidRPr="00DB3CA8" w:rsidRDefault="00856D9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E4E2F13" w14:textId="764F6768" w:rsidR="009D636E" w:rsidRPr="00DB3CA8" w:rsidRDefault="00A6174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870AE84" w14:textId="250C8EAC" w:rsidR="009D636E" w:rsidRPr="00DB3CA8" w:rsidRDefault="008E31B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5E3C3C9" w14:textId="1F25AA27" w:rsidR="009D636E" w:rsidRPr="00DB3CA8" w:rsidRDefault="003F24F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DDADAF3" w14:textId="58275FD6" w:rsidR="009D636E" w:rsidRPr="00DB3CA8" w:rsidRDefault="003F24F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</w:t>
            </w:r>
            <w:r w:rsidR="00CE1726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00E6973" w14:textId="3C8D2E35" w:rsidR="009D636E" w:rsidRPr="00DB3CA8" w:rsidRDefault="00CE172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3F0646C" w14:textId="36C1DDC1" w:rsidR="009D636E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10</w:t>
            </w:r>
          </w:p>
        </w:tc>
      </w:tr>
      <w:tr w:rsidR="00114F50" w:rsidRPr="00DB3CA8" w14:paraId="1437846F" w14:textId="77777777" w:rsidTr="002E3F5F">
        <w:trPr>
          <w:trHeight w:val="320"/>
        </w:trPr>
        <w:tc>
          <w:tcPr>
            <w:tcW w:w="2381" w:type="dxa"/>
            <w:shd w:val="clear" w:color="auto" w:fill="C5E0B3"/>
            <w:vAlign w:val="center"/>
          </w:tcPr>
          <w:p w14:paraId="350F7DEC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wielkogabarytowe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E5E9C3B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7E9C4092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4B6629A2" w14:textId="4533C91A" w:rsidR="00114F50" w:rsidRPr="00DB3CA8" w:rsidRDefault="00EF798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9580ACA" w14:textId="7F3CBB15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31A2A02E" w14:textId="73BB40C2" w:rsidR="00114F50" w:rsidRPr="00DB3CA8" w:rsidRDefault="000533E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6E7D269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467FEDD8" w14:textId="4AECF340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34D4604B" w14:textId="47868D9A" w:rsidR="00114F50" w:rsidRPr="00DB3CA8" w:rsidRDefault="00280B7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27EFB81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6C837108" w14:textId="0F80736B" w:rsidR="00114F50" w:rsidRPr="00DB3CA8" w:rsidRDefault="000766EA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99432B3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1569BAFF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114F50" w:rsidRPr="00DB3CA8" w14:paraId="1E6DAF56" w14:textId="77777777" w:rsidTr="009A4C61">
        <w:trPr>
          <w:trHeight w:hRule="exact" w:val="501"/>
        </w:trPr>
        <w:tc>
          <w:tcPr>
            <w:tcW w:w="2381" w:type="dxa"/>
            <w:shd w:val="clear" w:color="auto" w:fill="auto"/>
            <w:vAlign w:val="center"/>
          </w:tcPr>
          <w:p w14:paraId="30E047DA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7" w:type="dxa"/>
            <w:gridSpan w:val="12"/>
            <w:shd w:val="clear" w:color="auto" w:fill="FFFF66"/>
            <w:vAlign w:val="center"/>
          </w:tcPr>
          <w:p w14:paraId="5F7DD3F7" w14:textId="77777777" w:rsidR="005B0D4A" w:rsidRDefault="009A4C61" w:rsidP="009A4C6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B3C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Jegliniec, Linówek, Orlinek, Jeglówek, Czarna Buchta, Królówek, Piotrowa Dąbrowa, Remieńkiń, </w:t>
            </w:r>
          </w:p>
          <w:p w14:paraId="73E22588" w14:textId="2057B314" w:rsidR="009A4C61" w:rsidRPr="00DB3CA8" w:rsidRDefault="009A4C61" w:rsidP="009A4C6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B3C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Wysoka Góra, Żubronajcie</w:t>
            </w:r>
          </w:p>
          <w:p w14:paraId="2A3716AD" w14:textId="77777777" w:rsidR="00114F50" w:rsidRPr="00DB3CA8" w:rsidRDefault="00114F50" w:rsidP="009A4C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114F50" w:rsidRPr="00DB3CA8" w14:paraId="6116493F" w14:textId="77777777" w:rsidTr="002E3F5F">
        <w:trPr>
          <w:trHeight w:val="320"/>
        </w:trPr>
        <w:tc>
          <w:tcPr>
            <w:tcW w:w="2381" w:type="dxa"/>
            <w:shd w:val="clear" w:color="auto" w:fill="auto"/>
            <w:vAlign w:val="center"/>
          </w:tcPr>
          <w:p w14:paraId="70EC2A77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7" w:type="dxa"/>
            <w:gridSpan w:val="12"/>
            <w:shd w:val="clear" w:color="auto" w:fill="D9D9D9"/>
            <w:vAlign w:val="center"/>
          </w:tcPr>
          <w:p w14:paraId="2F260839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data odbioru odpadów</w:t>
            </w:r>
          </w:p>
        </w:tc>
      </w:tr>
      <w:tr w:rsidR="00114F50" w:rsidRPr="00DB3CA8" w14:paraId="122F9538" w14:textId="77777777" w:rsidTr="002E3F5F">
        <w:trPr>
          <w:trHeight w:val="308"/>
        </w:trPr>
        <w:tc>
          <w:tcPr>
            <w:tcW w:w="2381" w:type="dxa"/>
            <w:shd w:val="clear" w:color="auto" w:fill="D9D9D9"/>
            <w:vAlign w:val="center"/>
          </w:tcPr>
          <w:p w14:paraId="2F04EE39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rodzaj odpadów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6B33CF9B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3DB0516A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30301CC3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40CC22BB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IV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725D3B1E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7DB1F045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2E5B895E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08B1B032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23C127DC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IX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4422F784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0C7E5F91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672504A1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XII</w:t>
            </w:r>
          </w:p>
        </w:tc>
      </w:tr>
      <w:tr w:rsidR="00114F50" w:rsidRPr="00DB3CA8" w14:paraId="600D079F" w14:textId="77777777" w:rsidTr="002E3F5F">
        <w:trPr>
          <w:trHeight w:val="320"/>
        </w:trPr>
        <w:tc>
          <w:tcPr>
            <w:tcW w:w="2381" w:type="dxa"/>
            <w:shd w:val="clear" w:color="auto" w:fill="C5E0B3"/>
            <w:vAlign w:val="center"/>
          </w:tcPr>
          <w:p w14:paraId="467C3B11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zmieszane, biodegradowalne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6F2DE15" w14:textId="688A4AEF" w:rsidR="00114F50" w:rsidRPr="00DB3CA8" w:rsidRDefault="00B41CAD" w:rsidP="00F849E8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E3E9C7A" w14:textId="05DB0D2A" w:rsidR="00114F50" w:rsidRPr="00DB3CA8" w:rsidRDefault="0087693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305CDC9" w14:textId="1497E70D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0B46D37" w14:textId="159532B6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3,17</w:t>
            </w:r>
            <w:r w:rsidR="00D9731E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,29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4CE9E9D" w14:textId="5CBB5E58" w:rsidR="00114F50" w:rsidRPr="00DB3CA8" w:rsidRDefault="00761AC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15,28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5A7B963" w14:textId="3ED63863" w:rsidR="00114F50" w:rsidRPr="00DB3CA8" w:rsidRDefault="00856D9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12,26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E7FE853" w14:textId="58F616FD" w:rsidR="00114F50" w:rsidRPr="00DB3CA8" w:rsidRDefault="00A6174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10,24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C009E6F" w14:textId="46068F34" w:rsidR="00114F50" w:rsidRPr="00DB3CA8" w:rsidRDefault="008E31B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7,21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ECAB97A" w14:textId="0B605F3C" w:rsidR="00114F50" w:rsidRPr="00DB3CA8" w:rsidRDefault="003F24F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4,18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23A5D28" w14:textId="61D3F9EC" w:rsidR="00114F50" w:rsidRPr="00DB3CA8" w:rsidRDefault="003F24F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2,16,30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4148739" w14:textId="57BD9377" w:rsidR="00114F50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2945852" w14:textId="2E7CD27F" w:rsidR="00114F50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11</w:t>
            </w:r>
          </w:p>
        </w:tc>
      </w:tr>
      <w:tr w:rsidR="00114F50" w:rsidRPr="00DB3CA8" w14:paraId="6375A3A7" w14:textId="77777777" w:rsidTr="002E3F5F">
        <w:trPr>
          <w:trHeight w:val="320"/>
        </w:trPr>
        <w:tc>
          <w:tcPr>
            <w:tcW w:w="2381" w:type="dxa"/>
            <w:shd w:val="clear" w:color="auto" w:fill="C5E0B3"/>
            <w:vAlign w:val="center"/>
          </w:tcPr>
          <w:p w14:paraId="6EEA43B0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tworzywa sztuczne, szkło, papier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C33AA7A" w14:textId="1BA1A0C4" w:rsidR="00114F50" w:rsidRPr="00DB3CA8" w:rsidRDefault="00B41CA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51FE7C1" w14:textId="45D28A8F" w:rsidR="00114F50" w:rsidRPr="00DB3CA8" w:rsidRDefault="0087693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40AC45C" w14:textId="457587BA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C1BD0D1" w14:textId="3D2586F4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226C223" w14:textId="187992DB" w:rsidR="00114F50" w:rsidRPr="00DB3CA8" w:rsidRDefault="00761AC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3F274E2" w14:textId="577327D9" w:rsidR="00114F50" w:rsidRPr="00DB3CA8" w:rsidRDefault="00856D9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77AD67A" w14:textId="77FEA90A" w:rsidR="00114F50" w:rsidRPr="00DB3CA8" w:rsidRDefault="00A6174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E82BEAB" w14:textId="04B0964F" w:rsidR="00114F50" w:rsidRPr="00DB3CA8" w:rsidRDefault="008E31B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8D9705F" w14:textId="0B323C71" w:rsidR="00114F50" w:rsidRPr="00DB3CA8" w:rsidRDefault="003F24F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8B8ECF0" w14:textId="623F4BD7" w:rsidR="00114F50" w:rsidRPr="00DB3CA8" w:rsidRDefault="00CE172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96699C3" w14:textId="1C4DACE6" w:rsidR="00114F50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</w:t>
            </w:r>
            <w:r w:rsidR="00CE1726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025C14E" w14:textId="015B3F7F" w:rsidR="00114F50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11</w:t>
            </w:r>
          </w:p>
        </w:tc>
      </w:tr>
      <w:tr w:rsidR="009D636E" w:rsidRPr="00DB3CA8" w14:paraId="416BA10E" w14:textId="77777777" w:rsidTr="002E3F5F">
        <w:trPr>
          <w:trHeight w:val="320"/>
        </w:trPr>
        <w:tc>
          <w:tcPr>
            <w:tcW w:w="2381" w:type="dxa"/>
            <w:shd w:val="clear" w:color="auto" w:fill="C5E0B3"/>
            <w:vAlign w:val="center"/>
          </w:tcPr>
          <w:p w14:paraId="0F5E092E" w14:textId="17BD546F" w:rsidR="009D636E" w:rsidRPr="00DB3CA8" w:rsidRDefault="009D636E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popiół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592D41F" w14:textId="1C61778D" w:rsidR="009D636E" w:rsidRPr="00DB3CA8" w:rsidRDefault="00B41CA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CE07BC3" w14:textId="430916B2" w:rsidR="009D636E" w:rsidRPr="00DB3CA8" w:rsidRDefault="0087693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AF89ACB" w14:textId="09DCF281" w:rsidR="009D636E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E572501" w14:textId="000B1131" w:rsidR="009D636E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033673E" w14:textId="21CFA6BD" w:rsidR="009D636E" w:rsidRPr="00DB3CA8" w:rsidRDefault="00761AC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F0C5AC3" w14:textId="0095F173" w:rsidR="009D636E" w:rsidRPr="00DB3CA8" w:rsidRDefault="00856D9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802CF3F" w14:textId="645C5602" w:rsidR="009D636E" w:rsidRPr="00DB3CA8" w:rsidRDefault="00A6174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ED5750A" w14:textId="05831511" w:rsidR="009D636E" w:rsidRPr="00DB3CA8" w:rsidRDefault="008E31B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DF7A93F" w14:textId="21458502" w:rsidR="009D636E" w:rsidRPr="00DB3CA8" w:rsidRDefault="003F24F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1249A99" w14:textId="53E4AEB1" w:rsidR="009D636E" w:rsidRPr="00DB3CA8" w:rsidRDefault="00CE172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44BA8B6" w14:textId="6159A644" w:rsidR="009D636E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</w:t>
            </w:r>
            <w:r w:rsidR="00CE1726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59432BF" w14:textId="17B7BFB0" w:rsidR="009D636E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11</w:t>
            </w:r>
          </w:p>
        </w:tc>
      </w:tr>
      <w:tr w:rsidR="00114F50" w:rsidRPr="00DB3CA8" w14:paraId="649792F9" w14:textId="77777777" w:rsidTr="002E3F5F">
        <w:trPr>
          <w:trHeight w:val="308"/>
        </w:trPr>
        <w:tc>
          <w:tcPr>
            <w:tcW w:w="2381" w:type="dxa"/>
            <w:shd w:val="clear" w:color="auto" w:fill="C5E0B3"/>
            <w:vAlign w:val="center"/>
          </w:tcPr>
          <w:p w14:paraId="33142119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wielkogabarytowe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6469759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7D28EDF2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263D5B18" w14:textId="6EB6C003" w:rsidR="00114F50" w:rsidRPr="00DB3CA8" w:rsidRDefault="00EF798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ADC7D11" w14:textId="46A4254D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17B6A462" w14:textId="148EACE4" w:rsidR="00114F50" w:rsidRPr="00DB3CA8" w:rsidRDefault="000533E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4CD07B6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58ADAF3A" w14:textId="6B737032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1A28234F" w14:textId="600603C7" w:rsidR="00114F50" w:rsidRPr="00DB3CA8" w:rsidRDefault="00280B7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0DF3C02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5F0DD5F1" w14:textId="0533EA85" w:rsidR="00114F50" w:rsidRPr="00DB3CA8" w:rsidRDefault="000766EA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0D567C0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05FA0B7E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114F50" w:rsidRPr="00DB3CA8" w14:paraId="740BC9AC" w14:textId="77777777" w:rsidTr="002E3F5F">
        <w:trPr>
          <w:trHeight w:hRule="exact" w:val="340"/>
        </w:trPr>
        <w:tc>
          <w:tcPr>
            <w:tcW w:w="2381" w:type="dxa"/>
            <w:shd w:val="clear" w:color="auto" w:fill="auto"/>
            <w:vAlign w:val="center"/>
          </w:tcPr>
          <w:p w14:paraId="25EE4F1F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7" w:type="dxa"/>
            <w:gridSpan w:val="12"/>
            <w:shd w:val="clear" w:color="auto" w:fill="FFFF66"/>
            <w:vAlign w:val="center"/>
          </w:tcPr>
          <w:p w14:paraId="2EE8482D" w14:textId="77777777" w:rsidR="009A4C61" w:rsidRPr="00DB3CA8" w:rsidRDefault="009A4C61" w:rsidP="009A4C6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B3C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Krasnopol - ulice, Krasnopol - kolonie</w:t>
            </w:r>
          </w:p>
          <w:p w14:paraId="31A3CD68" w14:textId="77777777" w:rsidR="00114F50" w:rsidRPr="00DB3CA8" w:rsidRDefault="00114F50" w:rsidP="009A4C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114F50" w:rsidRPr="00DB3CA8" w14:paraId="45177AD6" w14:textId="77777777" w:rsidTr="002E3F5F">
        <w:trPr>
          <w:trHeight w:val="308"/>
        </w:trPr>
        <w:tc>
          <w:tcPr>
            <w:tcW w:w="2381" w:type="dxa"/>
            <w:shd w:val="clear" w:color="auto" w:fill="auto"/>
            <w:vAlign w:val="center"/>
          </w:tcPr>
          <w:p w14:paraId="0344C2D9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7" w:type="dxa"/>
            <w:gridSpan w:val="12"/>
            <w:shd w:val="clear" w:color="auto" w:fill="D9D9D9"/>
            <w:vAlign w:val="center"/>
          </w:tcPr>
          <w:p w14:paraId="7FF3BFF1" w14:textId="228266C0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data odbioru odpadów</w:t>
            </w:r>
          </w:p>
        </w:tc>
      </w:tr>
      <w:tr w:rsidR="00114F50" w:rsidRPr="00DB3CA8" w14:paraId="7565CD6E" w14:textId="77777777" w:rsidTr="002E3F5F">
        <w:trPr>
          <w:trHeight w:val="320"/>
        </w:trPr>
        <w:tc>
          <w:tcPr>
            <w:tcW w:w="2381" w:type="dxa"/>
            <w:shd w:val="clear" w:color="auto" w:fill="D9D9D9"/>
            <w:vAlign w:val="center"/>
          </w:tcPr>
          <w:p w14:paraId="30D03F15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rodzaj odpadów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4010CC37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5F772DAC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7A201B90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3CCE5BB9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IV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53A19E26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7A3CFEC1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110621FC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33527B5E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7E538F2D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IX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66A89CDE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6D96E3A9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50A8C3A1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XII</w:t>
            </w:r>
          </w:p>
        </w:tc>
      </w:tr>
      <w:tr w:rsidR="00114F50" w:rsidRPr="00DB3CA8" w14:paraId="535C5395" w14:textId="77777777" w:rsidTr="002E3F5F">
        <w:trPr>
          <w:trHeight w:val="308"/>
        </w:trPr>
        <w:tc>
          <w:tcPr>
            <w:tcW w:w="2381" w:type="dxa"/>
            <w:shd w:val="clear" w:color="auto" w:fill="C5E0B3"/>
            <w:vAlign w:val="center"/>
          </w:tcPr>
          <w:p w14:paraId="5D86DBE9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zmieszane, biodegradowalne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9AF69AA" w14:textId="623416D1" w:rsidR="00114F50" w:rsidRPr="00DB3CA8" w:rsidRDefault="00B41CAD" w:rsidP="00F849E8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975676F" w14:textId="4EB88900" w:rsidR="00114F50" w:rsidRPr="00DB3CA8" w:rsidRDefault="0087693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80E14DF" w14:textId="7C4FEC6B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F43791E" w14:textId="35D32D61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4,</w:t>
            </w:r>
            <w:r w:rsidR="00D9731E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18,30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A8A4007" w14:textId="6D8D459E" w:rsidR="00114F50" w:rsidRPr="00DB3CA8" w:rsidRDefault="00761AC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16,29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4C71500" w14:textId="45A3DC67" w:rsidR="00114F50" w:rsidRPr="00DB3CA8" w:rsidRDefault="00856D9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13,27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47D6D47" w14:textId="503A36F8" w:rsidR="00114F50" w:rsidRPr="00DB3CA8" w:rsidRDefault="00A6174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11,25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AD6132F" w14:textId="20C8C9E8" w:rsidR="00114F50" w:rsidRPr="00DB3CA8" w:rsidRDefault="008E31B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8,22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1AADC7A" w14:textId="3A58559B" w:rsidR="00114F50" w:rsidRPr="00DB3CA8" w:rsidRDefault="003F24F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5,19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2D8E51A" w14:textId="41C67E95" w:rsidR="00114F50" w:rsidRPr="00DB3CA8" w:rsidRDefault="003F24F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3,17,31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5D9D371" w14:textId="4CB6B2EB" w:rsidR="00114F50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0915AFC" w14:textId="1152551D" w:rsidR="00114F50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12</w:t>
            </w:r>
          </w:p>
        </w:tc>
      </w:tr>
      <w:tr w:rsidR="00114F50" w:rsidRPr="00DB3CA8" w14:paraId="0787D761" w14:textId="77777777" w:rsidTr="002E3F5F">
        <w:trPr>
          <w:trHeight w:val="308"/>
        </w:trPr>
        <w:tc>
          <w:tcPr>
            <w:tcW w:w="2381" w:type="dxa"/>
            <w:shd w:val="clear" w:color="auto" w:fill="C5E0B3"/>
            <w:vAlign w:val="center"/>
          </w:tcPr>
          <w:p w14:paraId="17FF5366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tworzywa sztuczne, szkło, papier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92F227B" w14:textId="01FA5309" w:rsidR="00114F50" w:rsidRPr="00DB3CA8" w:rsidRDefault="00B41CA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04AABE3" w14:textId="1847A49A" w:rsidR="00114F50" w:rsidRPr="00DB3CA8" w:rsidRDefault="0087693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BB11030" w14:textId="70B260E4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2C6CA6B" w14:textId="0582782B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F504190" w14:textId="346E26C7" w:rsidR="00114F50" w:rsidRPr="00DB3CA8" w:rsidRDefault="00761AC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4F01139" w14:textId="70612C80" w:rsidR="00114F50" w:rsidRPr="00DB3CA8" w:rsidRDefault="00856D9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8D17E5E" w14:textId="289CEACE" w:rsidR="00114F50" w:rsidRPr="00DB3CA8" w:rsidRDefault="00A6174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7E99AA4" w14:textId="51F68692" w:rsidR="00114F50" w:rsidRPr="00DB3CA8" w:rsidRDefault="008E31B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7DE4BCA" w14:textId="69D8F03A" w:rsidR="00114F50" w:rsidRPr="00DB3CA8" w:rsidRDefault="003F24F8" w:rsidP="0033663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60E3F6E" w14:textId="5F88975F" w:rsidR="00114F50" w:rsidRPr="00DB3CA8" w:rsidRDefault="00CE172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BA41788" w14:textId="58690D19" w:rsidR="00114F50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</w:t>
            </w:r>
            <w:r w:rsidR="00CE1726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1279B91" w14:textId="45BCDA24" w:rsidR="00114F50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12</w:t>
            </w:r>
          </w:p>
        </w:tc>
      </w:tr>
      <w:tr w:rsidR="009D636E" w:rsidRPr="00DB3CA8" w14:paraId="1AC531B0" w14:textId="77777777" w:rsidTr="002E3F5F">
        <w:trPr>
          <w:trHeight w:val="308"/>
        </w:trPr>
        <w:tc>
          <w:tcPr>
            <w:tcW w:w="2381" w:type="dxa"/>
            <w:shd w:val="clear" w:color="auto" w:fill="C5E0B3"/>
            <w:vAlign w:val="center"/>
          </w:tcPr>
          <w:p w14:paraId="2F9CBC82" w14:textId="311348D2" w:rsidR="009D636E" w:rsidRPr="00DB3CA8" w:rsidRDefault="009D636E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popiół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AF88B1D" w14:textId="4CB610E4" w:rsidR="009D636E" w:rsidRPr="00DB3CA8" w:rsidRDefault="00B41CA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BFDA0BE" w14:textId="189ADD28" w:rsidR="009D636E" w:rsidRPr="00DB3CA8" w:rsidRDefault="0087693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C0C5E41" w14:textId="491E1C9D" w:rsidR="009D636E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188DD86" w14:textId="7577462B" w:rsidR="009D636E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AA72589" w14:textId="26259635" w:rsidR="009D636E" w:rsidRPr="00DB3CA8" w:rsidRDefault="00761AC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957DA07" w14:textId="0B45E3A0" w:rsidR="009D636E" w:rsidRPr="00DB3CA8" w:rsidRDefault="00856D9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A540F8B" w14:textId="471AE9DE" w:rsidR="009D636E" w:rsidRPr="00DB3CA8" w:rsidRDefault="00A6174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5E50888" w14:textId="79957F34" w:rsidR="009D636E" w:rsidRPr="00DB3CA8" w:rsidRDefault="008E31B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E853CB8" w14:textId="4284E0F9" w:rsidR="009D636E" w:rsidRPr="00DB3CA8" w:rsidRDefault="003F24F8" w:rsidP="00336631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8774DAB" w14:textId="111841FC" w:rsidR="009D636E" w:rsidRPr="00DB3CA8" w:rsidRDefault="00CE172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3EB3F1C" w14:textId="11C1E915" w:rsidR="009D636E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</w:t>
            </w:r>
            <w:r w:rsidR="00CE1726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2E0F288" w14:textId="7A20FA55" w:rsidR="009D636E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12</w:t>
            </w:r>
          </w:p>
        </w:tc>
      </w:tr>
      <w:tr w:rsidR="00114F50" w:rsidRPr="00DB3CA8" w14:paraId="3DC2C8D4" w14:textId="77777777" w:rsidTr="002E3F5F">
        <w:trPr>
          <w:trHeight w:val="320"/>
        </w:trPr>
        <w:tc>
          <w:tcPr>
            <w:tcW w:w="2381" w:type="dxa"/>
            <w:shd w:val="clear" w:color="auto" w:fill="C5E0B3"/>
            <w:vAlign w:val="center"/>
          </w:tcPr>
          <w:p w14:paraId="015E6594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wielkogabarytowe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D6BA13B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45150C55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5386EB30" w14:textId="41481D6A" w:rsidR="00114F50" w:rsidRPr="00DB3CA8" w:rsidRDefault="00EF798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9F96B8C" w14:textId="0F494AA9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709FD543" w14:textId="3FAF1601" w:rsidR="00114F50" w:rsidRPr="00DB3CA8" w:rsidRDefault="000533E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EC571D6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37ACFA61" w14:textId="30462D6C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020E3AB3" w14:textId="61997A8E" w:rsidR="00114F50" w:rsidRPr="00DB3CA8" w:rsidRDefault="00280B7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6EEA83C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3CB90361" w14:textId="2333A7BA" w:rsidR="00114F50" w:rsidRPr="00DB3CA8" w:rsidRDefault="000766EA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0C37B47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065D20DF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114F50" w:rsidRPr="00DB3CA8" w14:paraId="3FCD168A" w14:textId="77777777" w:rsidTr="009A4C61">
        <w:trPr>
          <w:trHeight w:hRule="exact" w:val="520"/>
        </w:trPr>
        <w:tc>
          <w:tcPr>
            <w:tcW w:w="2381" w:type="dxa"/>
            <w:shd w:val="clear" w:color="auto" w:fill="auto"/>
            <w:vAlign w:val="center"/>
          </w:tcPr>
          <w:p w14:paraId="749F413B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7" w:type="dxa"/>
            <w:gridSpan w:val="12"/>
            <w:shd w:val="clear" w:color="auto" w:fill="FFFF66"/>
            <w:vAlign w:val="center"/>
          </w:tcPr>
          <w:p w14:paraId="30B36EC9" w14:textId="77777777" w:rsidR="005B0D4A" w:rsidRDefault="009A4C61" w:rsidP="00DB3CA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B3C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Skustele, Stabieńszczyzna, Michnowce, Romanowce, Murowany Most, Rudawka, Boksze Nowe,</w:t>
            </w:r>
            <w:r w:rsidR="00DB3C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01A62FA9" w14:textId="7939926E" w:rsidR="009A4C61" w:rsidRPr="00DB3CA8" w:rsidRDefault="009A4C61" w:rsidP="00DB3CA8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DB3CA8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Krucieniszki, Gremzdel</w:t>
            </w:r>
          </w:p>
          <w:p w14:paraId="53F6D819" w14:textId="77777777" w:rsidR="00114F50" w:rsidRPr="00DB3CA8" w:rsidRDefault="00114F50" w:rsidP="009A4C61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114F50" w:rsidRPr="00DB3CA8" w14:paraId="44466F6B" w14:textId="77777777" w:rsidTr="002E3F5F">
        <w:trPr>
          <w:trHeight w:val="320"/>
        </w:trPr>
        <w:tc>
          <w:tcPr>
            <w:tcW w:w="2381" w:type="dxa"/>
            <w:shd w:val="clear" w:color="auto" w:fill="auto"/>
            <w:vAlign w:val="center"/>
          </w:tcPr>
          <w:p w14:paraId="39E695B5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37" w:type="dxa"/>
            <w:gridSpan w:val="12"/>
            <w:shd w:val="clear" w:color="auto" w:fill="D9D9D9"/>
            <w:vAlign w:val="center"/>
          </w:tcPr>
          <w:p w14:paraId="5E0A17F8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data odbioru odpadów</w:t>
            </w:r>
          </w:p>
        </w:tc>
      </w:tr>
      <w:tr w:rsidR="00114F50" w:rsidRPr="00DB3CA8" w14:paraId="1EBA0940" w14:textId="77777777" w:rsidTr="002E3F5F">
        <w:trPr>
          <w:trHeight w:val="308"/>
        </w:trPr>
        <w:tc>
          <w:tcPr>
            <w:tcW w:w="2381" w:type="dxa"/>
            <w:shd w:val="clear" w:color="auto" w:fill="D9D9D9"/>
            <w:vAlign w:val="center"/>
          </w:tcPr>
          <w:p w14:paraId="5D2D2C0B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rodzaj odpadów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28FF8979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6E49BAE0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1D930E00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2D8CDBC2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IV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0FD77F71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5940BCFC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239EEC76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22E22756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VIII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590BD81F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IX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366EFAD9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5A9A2BA6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</w:t>
            </w:r>
          </w:p>
        </w:tc>
        <w:tc>
          <w:tcPr>
            <w:tcW w:w="737" w:type="dxa"/>
            <w:shd w:val="clear" w:color="auto" w:fill="E2EFD9"/>
            <w:vAlign w:val="center"/>
          </w:tcPr>
          <w:p w14:paraId="678970D2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XII</w:t>
            </w:r>
          </w:p>
        </w:tc>
      </w:tr>
      <w:tr w:rsidR="00114F50" w:rsidRPr="00DB3CA8" w14:paraId="347592CE" w14:textId="77777777" w:rsidTr="002E3F5F">
        <w:trPr>
          <w:trHeight w:val="320"/>
        </w:trPr>
        <w:tc>
          <w:tcPr>
            <w:tcW w:w="2381" w:type="dxa"/>
            <w:shd w:val="clear" w:color="auto" w:fill="C5E0B3"/>
            <w:vAlign w:val="center"/>
          </w:tcPr>
          <w:p w14:paraId="6201915F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zmieszane, biodegradowalne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132E165" w14:textId="7FB2DCE8" w:rsidR="00114F50" w:rsidRPr="00DB3CA8" w:rsidRDefault="00B41CAD" w:rsidP="00F849E8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7FDD182" w14:textId="08230AD2" w:rsidR="00114F50" w:rsidRPr="00DB3CA8" w:rsidRDefault="0087693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F5B3EC4" w14:textId="233C9DE3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A83DD8A" w14:textId="1C680710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5,19</w:t>
            </w:r>
            <w:r w:rsidR="00D9731E"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,30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FD6C62E" w14:textId="75027DCA" w:rsidR="00114F50" w:rsidRPr="00DB3CA8" w:rsidRDefault="00761AC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17,29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D7DC4C0" w14:textId="78E53F2C" w:rsidR="00114F50" w:rsidRPr="00DB3CA8" w:rsidRDefault="00856D9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14,28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CF1E51F" w14:textId="2C37B4DE" w:rsidR="00114F50" w:rsidRPr="00DB3CA8" w:rsidRDefault="00A6174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12,26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6EFBB57" w14:textId="5C5F0938" w:rsidR="00114F50" w:rsidRPr="00DB3CA8" w:rsidRDefault="008E31B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9,23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5F2D3B7" w14:textId="26B2E53E" w:rsidR="00114F50" w:rsidRPr="00DB3CA8" w:rsidRDefault="003F24F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6,20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FB10EE2" w14:textId="0E0EA005" w:rsidR="00114F50" w:rsidRPr="00DB3CA8" w:rsidRDefault="003F24F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4,18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694FA99" w14:textId="4C1BC47D" w:rsidR="00114F50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C5E9B38" w14:textId="0849E63E" w:rsidR="00114F50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13</w:t>
            </w:r>
          </w:p>
        </w:tc>
      </w:tr>
      <w:tr w:rsidR="00114F50" w:rsidRPr="00DB3CA8" w14:paraId="7687AC1C" w14:textId="77777777" w:rsidTr="002E3F5F">
        <w:trPr>
          <w:trHeight w:val="320"/>
        </w:trPr>
        <w:tc>
          <w:tcPr>
            <w:tcW w:w="2381" w:type="dxa"/>
            <w:shd w:val="clear" w:color="auto" w:fill="C5E0B3"/>
            <w:vAlign w:val="center"/>
          </w:tcPr>
          <w:p w14:paraId="1D8DAC0D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tworzywa sztuczne, szkło, papier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F0E1F93" w14:textId="0516461D" w:rsidR="00114F50" w:rsidRPr="00DB3CA8" w:rsidRDefault="00B41CA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BDE34BA" w14:textId="4362D21C" w:rsidR="00114F50" w:rsidRPr="00DB3CA8" w:rsidRDefault="0087693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69993BE" w14:textId="77F06DED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CC5C77F" w14:textId="419B3C39" w:rsidR="00114F50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A834D6C" w14:textId="5CF7D204" w:rsidR="00114F50" w:rsidRPr="00DB3CA8" w:rsidRDefault="00761AC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A3DEC7F" w14:textId="039D50B6" w:rsidR="00114F50" w:rsidRPr="00DB3CA8" w:rsidRDefault="00856D9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4A689D3" w14:textId="75EF32D9" w:rsidR="00114F50" w:rsidRPr="00DB3CA8" w:rsidRDefault="00A6174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4021449" w14:textId="44F19551" w:rsidR="00114F50" w:rsidRPr="00DB3CA8" w:rsidRDefault="008E31B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ED0E393" w14:textId="38114913" w:rsidR="00114F50" w:rsidRPr="00DB3CA8" w:rsidRDefault="003F24F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EB75AF1" w14:textId="406C09A0" w:rsidR="00114F50" w:rsidRPr="00DB3CA8" w:rsidRDefault="00CE172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B288F8B" w14:textId="7F1B7FA7" w:rsidR="00114F50" w:rsidRPr="00DB3CA8" w:rsidRDefault="00CE172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4E177F9E" w14:textId="5F07DF63" w:rsidR="00114F50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13</w:t>
            </w:r>
          </w:p>
        </w:tc>
      </w:tr>
      <w:tr w:rsidR="009D636E" w:rsidRPr="00DB3CA8" w14:paraId="319FAE88" w14:textId="77777777" w:rsidTr="002E3F5F">
        <w:trPr>
          <w:trHeight w:val="320"/>
        </w:trPr>
        <w:tc>
          <w:tcPr>
            <w:tcW w:w="2381" w:type="dxa"/>
            <w:shd w:val="clear" w:color="auto" w:fill="C5E0B3"/>
            <w:vAlign w:val="center"/>
          </w:tcPr>
          <w:p w14:paraId="47C1A715" w14:textId="13D9AA10" w:rsidR="009D636E" w:rsidRPr="00DB3CA8" w:rsidRDefault="009D636E" w:rsidP="00114F50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popiół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B33ABD0" w14:textId="20E145E5" w:rsidR="009D636E" w:rsidRPr="00DB3CA8" w:rsidRDefault="00B41CA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8534CF0" w14:textId="41236260" w:rsidR="009D636E" w:rsidRPr="00DB3CA8" w:rsidRDefault="0087693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6EBB6F1F" w14:textId="2E106A69" w:rsidR="009D636E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7A2F398" w14:textId="01EA3128" w:rsidR="009D636E" w:rsidRPr="00DB3CA8" w:rsidRDefault="0039457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167E776" w14:textId="1242E58F" w:rsidR="009D636E" w:rsidRPr="00DB3CA8" w:rsidRDefault="00761AC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7A275A27" w14:textId="0F729D94" w:rsidR="009D636E" w:rsidRPr="00DB3CA8" w:rsidRDefault="00856D93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2BA8486" w14:textId="39B4CD89" w:rsidR="009D636E" w:rsidRPr="00DB3CA8" w:rsidRDefault="00A6174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87AFA58" w14:textId="02FA1474" w:rsidR="009D636E" w:rsidRPr="00DB3CA8" w:rsidRDefault="008E31BD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0E2F0DE" w14:textId="0A2D37AC" w:rsidR="009D636E" w:rsidRPr="00DB3CA8" w:rsidRDefault="003F24F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D3F2188" w14:textId="293282ED" w:rsidR="009D636E" w:rsidRPr="00DB3CA8" w:rsidRDefault="00CE172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9F630AE" w14:textId="75B8985C" w:rsidR="009D636E" w:rsidRPr="00DB3CA8" w:rsidRDefault="00CE172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4B65320" w14:textId="62130BD2" w:rsidR="009D636E" w:rsidRPr="00DB3CA8" w:rsidRDefault="00AE5056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13</w:t>
            </w:r>
          </w:p>
        </w:tc>
      </w:tr>
      <w:tr w:rsidR="00114F50" w:rsidRPr="00DB3CA8" w14:paraId="6E8B4189" w14:textId="77777777" w:rsidTr="002E3F5F">
        <w:trPr>
          <w:trHeight w:val="308"/>
        </w:trPr>
        <w:tc>
          <w:tcPr>
            <w:tcW w:w="2381" w:type="dxa"/>
            <w:shd w:val="clear" w:color="auto" w:fill="C5E0B3"/>
            <w:vAlign w:val="center"/>
          </w:tcPr>
          <w:p w14:paraId="086B971D" w14:textId="47EC07BC" w:rsidR="00114F50" w:rsidRPr="00DB3CA8" w:rsidRDefault="00114F50" w:rsidP="005913EA">
            <w:pPr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  <w:r w:rsidRPr="00DB3CA8"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  <w:t>odpady wielkogabarytowe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2290EBBC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2CB0479E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01B83458" w14:textId="73F11D8F" w:rsidR="00114F50" w:rsidRPr="00DB3CA8" w:rsidRDefault="00EF7988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12BCD370" w14:textId="254D2F63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71081D65" w14:textId="0AE59E2B" w:rsidR="00114F50" w:rsidRPr="00DB3CA8" w:rsidRDefault="000533E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5F5C94E4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7DC8C990" w14:textId="0E1A62CE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1AE9983E" w14:textId="01884568" w:rsidR="00114F50" w:rsidRPr="00DB3CA8" w:rsidRDefault="00280B7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0E8250FA" w14:textId="7F1EB761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3869411E" w14:textId="4AD8724B" w:rsidR="00114F50" w:rsidRPr="00DB3CA8" w:rsidRDefault="000766EA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737" w:type="dxa"/>
            <w:shd w:val="clear" w:color="auto" w:fill="auto"/>
            <w:vAlign w:val="center"/>
          </w:tcPr>
          <w:p w14:paraId="38F3DB83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37" w:type="dxa"/>
            <w:shd w:val="clear" w:color="auto" w:fill="auto"/>
            <w:vAlign w:val="center"/>
          </w:tcPr>
          <w:p w14:paraId="7E391298" w14:textId="77777777" w:rsidR="00114F50" w:rsidRPr="00DB3CA8" w:rsidRDefault="00114F50" w:rsidP="00114F50">
            <w:pPr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lang w:eastAsia="en-US"/>
              </w:rPr>
            </w:pPr>
          </w:p>
        </w:tc>
      </w:tr>
    </w:tbl>
    <w:p w14:paraId="4E9DF8A1" w14:textId="77777777" w:rsidR="007D0676" w:rsidRDefault="007D0676" w:rsidP="007D0676">
      <w:pPr>
        <w:rPr>
          <w:rFonts w:cs="Calibri"/>
          <w:b/>
          <w:bCs/>
          <w:color w:val="000000"/>
          <w:sz w:val="24"/>
          <w:szCs w:val="24"/>
        </w:rPr>
      </w:pPr>
    </w:p>
    <w:p w14:paraId="2AD85019" w14:textId="77777777" w:rsidR="00114F50" w:rsidRDefault="00114F50" w:rsidP="00114F50">
      <w:pPr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W dniu odbioru odpadów worki, pojemniki należy wystawić przed posesję do godz. 7.00.</w:t>
      </w:r>
    </w:p>
    <w:p w14:paraId="231C4DBA" w14:textId="77777777" w:rsidR="00827ECB" w:rsidRDefault="00114F50" w:rsidP="00114F50">
      <w:pPr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 xml:space="preserve">Odpady wystawione po tej godz. mogą zostać nieodebrane.  </w:t>
      </w:r>
    </w:p>
    <w:p w14:paraId="3A248DB1" w14:textId="431A53AF" w:rsidR="00DF66A8" w:rsidRPr="004D7891" w:rsidRDefault="00114F50" w:rsidP="004D7891">
      <w:pPr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>
        <w:rPr>
          <w:rFonts w:ascii="Calibri" w:hAnsi="Calibri" w:cs="Calibri"/>
          <w:b/>
          <w:bCs/>
          <w:color w:val="000000"/>
          <w:sz w:val="28"/>
          <w:szCs w:val="28"/>
        </w:rPr>
        <w:t>Odbiór odpadów wielkogabarytowych należy zgłaszać pod nr tel. 87 516 21 8</w:t>
      </w:r>
      <w:r w:rsidR="004D7891">
        <w:rPr>
          <w:rFonts w:ascii="Calibri" w:hAnsi="Calibri" w:cs="Calibri"/>
          <w:b/>
          <w:bCs/>
          <w:color w:val="000000"/>
          <w:sz w:val="28"/>
          <w:szCs w:val="28"/>
        </w:rPr>
        <w:t>6</w:t>
      </w:r>
      <w:r w:rsidR="0076072C">
        <w:rPr>
          <w:rFonts w:ascii="Calibri" w:hAnsi="Calibri" w:cs="Calibri"/>
          <w:b/>
          <w:bCs/>
          <w:color w:val="000000"/>
          <w:sz w:val="28"/>
          <w:szCs w:val="28"/>
        </w:rPr>
        <w:t xml:space="preserve"> wew. 3.</w:t>
      </w:r>
    </w:p>
    <w:sectPr w:rsidR="00DF66A8" w:rsidRPr="004D7891" w:rsidSect="00114F50">
      <w:headerReference w:type="default" r:id="rId7"/>
      <w:pgSz w:w="11906" w:h="16838"/>
      <w:pgMar w:top="1418" w:right="425" w:bottom="0" w:left="425" w:header="567" w:footer="51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852A8" w14:textId="77777777" w:rsidR="00B60846" w:rsidRDefault="00B60846">
      <w:r>
        <w:separator/>
      </w:r>
    </w:p>
  </w:endnote>
  <w:endnote w:type="continuationSeparator" w:id="0">
    <w:p w14:paraId="3AEB3010" w14:textId="77777777" w:rsidR="00B60846" w:rsidRDefault="00B60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A199D" w14:textId="77777777" w:rsidR="00B60846" w:rsidRDefault="00B60846">
      <w:r>
        <w:separator/>
      </w:r>
    </w:p>
  </w:footnote>
  <w:footnote w:type="continuationSeparator" w:id="0">
    <w:p w14:paraId="7E989C7C" w14:textId="77777777" w:rsidR="00B60846" w:rsidRDefault="00B60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CE174" w14:textId="6CBDC76C" w:rsidR="0097362F" w:rsidRPr="006A57C2" w:rsidRDefault="00000000" w:rsidP="0093772A">
    <w:pPr>
      <w:pStyle w:val="Nagwek"/>
      <w:tabs>
        <w:tab w:val="clear" w:pos="9072"/>
        <w:tab w:val="right" w:pos="9356"/>
      </w:tabs>
      <w:ind w:left="2268" w:right="141"/>
      <w:jc w:val="center"/>
      <w:rPr>
        <w:rFonts w:ascii="Garamond" w:hAnsi="Garamond"/>
        <w:b/>
        <w:sz w:val="32"/>
        <w:szCs w:val="32"/>
        <w:lang w:val="de-DE"/>
      </w:rPr>
    </w:pPr>
    <w:r>
      <w:rPr>
        <w:noProof/>
        <w:sz w:val="32"/>
        <w:szCs w:val="32"/>
      </w:rPr>
      <w:pict w14:anchorId="15B5E8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s1030" type="#_x0000_t75" style="position:absolute;left:0;text-align:left;margin-left:-5.95pt;margin-top:-1.7pt;width:116.25pt;height:49.5pt;z-index:-1;visibility:visible" wrapcoords="-139 0 -139 21273 21600 21273 21600 0 -139 0">
          <v:imagedata r:id="rId1" o:title="Logo_PGK"/>
          <w10:wrap type="tight"/>
        </v:shape>
      </w:pict>
    </w:r>
    <w:r w:rsidR="006A57C2" w:rsidRPr="006A57C2">
      <w:rPr>
        <w:rFonts w:ascii="Calibri" w:hAnsi="Calibri" w:cs="Calibri"/>
        <w:b/>
        <w:bCs/>
        <w:color w:val="000000"/>
        <w:sz w:val="32"/>
        <w:szCs w:val="32"/>
      </w:rPr>
      <w:t xml:space="preserve">Harmonogram odbioru odpadów komunalnych z </w:t>
    </w:r>
    <w:r w:rsidR="00B37DFB">
      <w:rPr>
        <w:rFonts w:ascii="Calibri" w:hAnsi="Calibri" w:cs="Calibri"/>
        <w:b/>
        <w:bCs/>
        <w:color w:val="000000"/>
        <w:sz w:val="32"/>
        <w:szCs w:val="32"/>
      </w:rPr>
      <w:t>budynków jednorodzinnych</w:t>
    </w:r>
    <w:r w:rsidR="006A57C2" w:rsidRPr="006A57C2">
      <w:rPr>
        <w:rFonts w:ascii="Calibri" w:hAnsi="Calibri" w:cs="Calibri"/>
        <w:b/>
        <w:bCs/>
        <w:color w:val="000000"/>
        <w:sz w:val="32"/>
        <w:szCs w:val="32"/>
      </w:rPr>
      <w:t xml:space="preserve"> z terenu Gminy </w:t>
    </w:r>
    <w:r w:rsidR="00CB675B">
      <w:rPr>
        <w:rFonts w:ascii="Calibri" w:hAnsi="Calibri" w:cs="Calibri"/>
        <w:b/>
        <w:bCs/>
        <w:color w:val="000000"/>
        <w:sz w:val="32"/>
        <w:szCs w:val="32"/>
      </w:rPr>
      <w:t>Krasnopol</w:t>
    </w:r>
    <w:r w:rsidR="006A57C2" w:rsidRPr="006A57C2">
      <w:rPr>
        <w:rFonts w:ascii="Calibri" w:hAnsi="Calibri" w:cs="Calibri"/>
        <w:b/>
        <w:bCs/>
        <w:color w:val="000000"/>
        <w:sz w:val="32"/>
        <w:szCs w:val="32"/>
      </w:rPr>
      <w:t xml:space="preserve"> na 202</w:t>
    </w:r>
    <w:r w:rsidR="0090499B">
      <w:rPr>
        <w:rFonts w:ascii="Calibri" w:hAnsi="Calibri" w:cs="Calibri"/>
        <w:b/>
        <w:bCs/>
        <w:color w:val="000000"/>
        <w:sz w:val="32"/>
        <w:szCs w:val="32"/>
      </w:rPr>
      <w:t>4</w:t>
    </w:r>
    <w:r w:rsidR="006A57C2" w:rsidRPr="006A57C2">
      <w:rPr>
        <w:rFonts w:ascii="Calibri" w:hAnsi="Calibri" w:cs="Calibri"/>
        <w:b/>
        <w:bCs/>
        <w:color w:val="000000"/>
        <w:sz w:val="32"/>
        <w:szCs w:val="32"/>
      </w:rPr>
      <w:t xml:space="preserve"> r.</w:t>
    </w:r>
  </w:p>
  <w:p w14:paraId="25720DD0" w14:textId="77777777" w:rsidR="0097362F" w:rsidRPr="0097362F" w:rsidRDefault="0097362F" w:rsidP="0093772A">
    <w:pPr>
      <w:pStyle w:val="Nagwek"/>
      <w:pBdr>
        <w:bottom w:val="double" w:sz="6" w:space="0" w:color="auto"/>
      </w:pBdr>
      <w:tabs>
        <w:tab w:val="clear" w:pos="9072"/>
        <w:tab w:val="right" w:pos="9239"/>
      </w:tabs>
      <w:ind w:firstLine="2268"/>
      <w:jc w:val="center"/>
      <w:rPr>
        <w:rFonts w:ascii="Garamond" w:hAnsi="Garamond"/>
        <w:b/>
        <w:sz w:val="16"/>
        <w:szCs w:val="16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9pt;height:16.5pt" o:bullet="t">
        <v:imagedata r:id="rId1" o:title="Logo_PGK małe"/>
      </v:shape>
    </w:pict>
  </w:numPicBullet>
  <w:abstractNum w:abstractNumId="0" w15:restartNumberingAfterBreak="0">
    <w:nsid w:val="58B721B5"/>
    <w:multiLevelType w:val="hybridMultilevel"/>
    <w:tmpl w:val="B1685D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2299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D0265"/>
    <w:rsid w:val="00000742"/>
    <w:rsid w:val="00001C52"/>
    <w:rsid w:val="000104A9"/>
    <w:rsid w:val="00010AAC"/>
    <w:rsid w:val="00045DFD"/>
    <w:rsid w:val="000533E0"/>
    <w:rsid w:val="0007215A"/>
    <w:rsid w:val="00073A86"/>
    <w:rsid w:val="000766EA"/>
    <w:rsid w:val="000904B6"/>
    <w:rsid w:val="000A1536"/>
    <w:rsid w:val="000A61EC"/>
    <w:rsid w:val="000C0A97"/>
    <w:rsid w:val="000E1FFE"/>
    <w:rsid w:val="00106744"/>
    <w:rsid w:val="0011226E"/>
    <w:rsid w:val="00114F50"/>
    <w:rsid w:val="001431B2"/>
    <w:rsid w:val="00157AE7"/>
    <w:rsid w:val="0017143D"/>
    <w:rsid w:val="0019142D"/>
    <w:rsid w:val="0019244F"/>
    <w:rsid w:val="001A4F44"/>
    <w:rsid w:val="001B7ECE"/>
    <w:rsid w:val="001D4764"/>
    <w:rsid w:val="001D6ED6"/>
    <w:rsid w:val="001E3DA4"/>
    <w:rsid w:val="001E5318"/>
    <w:rsid w:val="00200B18"/>
    <w:rsid w:val="00212933"/>
    <w:rsid w:val="00221130"/>
    <w:rsid w:val="00230B3A"/>
    <w:rsid w:val="002477FB"/>
    <w:rsid w:val="002504C8"/>
    <w:rsid w:val="00280B70"/>
    <w:rsid w:val="00287B71"/>
    <w:rsid w:val="002C1CAA"/>
    <w:rsid w:val="002C4F73"/>
    <w:rsid w:val="002D1B71"/>
    <w:rsid w:val="002E3F5F"/>
    <w:rsid w:val="002E4E78"/>
    <w:rsid w:val="002E63D7"/>
    <w:rsid w:val="00301B2D"/>
    <w:rsid w:val="00306203"/>
    <w:rsid w:val="003145ED"/>
    <w:rsid w:val="0032219D"/>
    <w:rsid w:val="00336631"/>
    <w:rsid w:val="00347B81"/>
    <w:rsid w:val="00352C7B"/>
    <w:rsid w:val="00373C75"/>
    <w:rsid w:val="00394573"/>
    <w:rsid w:val="003A02DE"/>
    <w:rsid w:val="003A4D38"/>
    <w:rsid w:val="003B6DED"/>
    <w:rsid w:val="003B7F75"/>
    <w:rsid w:val="003E166B"/>
    <w:rsid w:val="003F24F8"/>
    <w:rsid w:val="00410A92"/>
    <w:rsid w:val="00415805"/>
    <w:rsid w:val="00477D63"/>
    <w:rsid w:val="004A6206"/>
    <w:rsid w:val="004D05AB"/>
    <w:rsid w:val="004D7891"/>
    <w:rsid w:val="004F2198"/>
    <w:rsid w:val="004F4630"/>
    <w:rsid w:val="00516FD5"/>
    <w:rsid w:val="00521216"/>
    <w:rsid w:val="00531C4C"/>
    <w:rsid w:val="00546761"/>
    <w:rsid w:val="00555F95"/>
    <w:rsid w:val="005576AB"/>
    <w:rsid w:val="00570ECF"/>
    <w:rsid w:val="00573163"/>
    <w:rsid w:val="00575B3E"/>
    <w:rsid w:val="005913EA"/>
    <w:rsid w:val="0059222D"/>
    <w:rsid w:val="00594B15"/>
    <w:rsid w:val="005B0D4A"/>
    <w:rsid w:val="005B3C42"/>
    <w:rsid w:val="005C18DB"/>
    <w:rsid w:val="005C7EFA"/>
    <w:rsid w:val="005F4B1E"/>
    <w:rsid w:val="00615EC6"/>
    <w:rsid w:val="00633928"/>
    <w:rsid w:val="00643D45"/>
    <w:rsid w:val="00644DF3"/>
    <w:rsid w:val="0064552C"/>
    <w:rsid w:val="006603BB"/>
    <w:rsid w:val="00667AD6"/>
    <w:rsid w:val="00673D68"/>
    <w:rsid w:val="00686B33"/>
    <w:rsid w:val="0069435B"/>
    <w:rsid w:val="006A57C2"/>
    <w:rsid w:val="006C7163"/>
    <w:rsid w:val="006E2A9A"/>
    <w:rsid w:val="00724FC9"/>
    <w:rsid w:val="00733F39"/>
    <w:rsid w:val="00740FDB"/>
    <w:rsid w:val="0076072C"/>
    <w:rsid w:val="00761ACD"/>
    <w:rsid w:val="00772372"/>
    <w:rsid w:val="0079447F"/>
    <w:rsid w:val="007B355A"/>
    <w:rsid w:val="007C0FDD"/>
    <w:rsid w:val="007C3D5A"/>
    <w:rsid w:val="007D02D2"/>
    <w:rsid w:val="007D0676"/>
    <w:rsid w:val="007F0AC2"/>
    <w:rsid w:val="007F6E39"/>
    <w:rsid w:val="008036C3"/>
    <w:rsid w:val="00827ECB"/>
    <w:rsid w:val="0083022A"/>
    <w:rsid w:val="00833CF7"/>
    <w:rsid w:val="00850442"/>
    <w:rsid w:val="00856D93"/>
    <w:rsid w:val="008666CF"/>
    <w:rsid w:val="00867E65"/>
    <w:rsid w:val="008722C3"/>
    <w:rsid w:val="00875104"/>
    <w:rsid w:val="0087693D"/>
    <w:rsid w:val="00886F5B"/>
    <w:rsid w:val="00887CE1"/>
    <w:rsid w:val="008B2038"/>
    <w:rsid w:val="008C7A42"/>
    <w:rsid w:val="008C7B1F"/>
    <w:rsid w:val="008D477E"/>
    <w:rsid w:val="008D63FB"/>
    <w:rsid w:val="008E31BD"/>
    <w:rsid w:val="0090499B"/>
    <w:rsid w:val="0093772A"/>
    <w:rsid w:val="00950710"/>
    <w:rsid w:val="00953F6E"/>
    <w:rsid w:val="0097362F"/>
    <w:rsid w:val="009A4C61"/>
    <w:rsid w:val="009C3DF0"/>
    <w:rsid w:val="009D636E"/>
    <w:rsid w:val="009E40B9"/>
    <w:rsid w:val="00A068B0"/>
    <w:rsid w:val="00A36502"/>
    <w:rsid w:val="00A41C15"/>
    <w:rsid w:val="00A57FC4"/>
    <w:rsid w:val="00A61746"/>
    <w:rsid w:val="00A93E65"/>
    <w:rsid w:val="00AA7154"/>
    <w:rsid w:val="00AB4E5C"/>
    <w:rsid w:val="00AD091B"/>
    <w:rsid w:val="00AE1485"/>
    <w:rsid w:val="00AE4464"/>
    <w:rsid w:val="00AE5056"/>
    <w:rsid w:val="00AE6415"/>
    <w:rsid w:val="00B01627"/>
    <w:rsid w:val="00B01BB8"/>
    <w:rsid w:val="00B27035"/>
    <w:rsid w:val="00B37DFB"/>
    <w:rsid w:val="00B41CAD"/>
    <w:rsid w:val="00B5490E"/>
    <w:rsid w:val="00B60846"/>
    <w:rsid w:val="00B905F7"/>
    <w:rsid w:val="00BE0598"/>
    <w:rsid w:val="00BE3821"/>
    <w:rsid w:val="00BE55D5"/>
    <w:rsid w:val="00C146FA"/>
    <w:rsid w:val="00C35491"/>
    <w:rsid w:val="00C4582C"/>
    <w:rsid w:val="00C6243E"/>
    <w:rsid w:val="00C74500"/>
    <w:rsid w:val="00C92098"/>
    <w:rsid w:val="00CA59E2"/>
    <w:rsid w:val="00CB675B"/>
    <w:rsid w:val="00CE1726"/>
    <w:rsid w:val="00CE2C4B"/>
    <w:rsid w:val="00CF1E16"/>
    <w:rsid w:val="00D00525"/>
    <w:rsid w:val="00D21FB1"/>
    <w:rsid w:val="00D252E9"/>
    <w:rsid w:val="00D374E2"/>
    <w:rsid w:val="00D53F01"/>
    <w:rsid w:val="00D7677A"/>
    <w:rsid w:val="00D9731E"/>
    <w:rsid w:val="00DA05CF"/>
    <w:rsid w:val="00DB0636"/>
    <w:rsid w:val="00DB3CA8"/>
    <w:rsid w:val="00DD0265"/>
    <w:rsid w:val="00DF2DD5"/>
    <w:rsid w:val="00DF66A8"/>
    <w:rsid w:val="00E03AA2"/>
    <w:rsid w:val="00E16318"/>
    <w:rsid w:val="00E1756D"/>
    <w:rsid w:val="00E24DF2"/>
    <w:rsid w:val="00E45FCE"/>
    <w:rsid w:val="00E46FD8"/>
    <w:rsid w:val="00E62944"/>
    <w:rsid w:val="00EA731F"/>
    <w:rsid w:val="00EA7604"/>
    <w:rsid w:val="00EB52FC"/>
    <w:rsid w:val="00EC6297"/>
    <w:rsid w:val="00EE34A8"/>
    <w:rsid w:val="00EE51AE"/>
    <w:rsid w:val="00EF7988"/>
    <w:rsid w:val="00F11CF6"/>
    <w:rsid w:val="00F145AE"/>
    <w:rsid w:val="00F30290"/>
    <w:rsid w:val="00F307C9"/>
    <w:rsid w:val="00F63B70"/>
    <w:rsid w:val="00F7057A"/>
    <w:rsid w:val="00F7150F"/>
    <w:rsid w:val="00F77BCA"/>
    <w:rsid w:val="00F849E8"/>
    <w:rsid w:val="00FA5D97"/>
    <w:rsid w:val="00FC19B9"/>
    <w:rsid w:val="00FD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ECD88EA"/>
  <w15:chartTrackingRefBased/>
  <w15:docId w15:val="{DA2A2008-4BCA-4702-9429-9E96213D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line="360" w:lineRule="auto"/>
      <w:jc w:val="both"/>
    </w:pPr>
    <w:rPr>
      <w:sz w:val="28"/>
    </w:rPr>
  </w:style>
  <w:style w:type="character" w:customStyle="1" w:styleId="NagwekZnak">
    <w:name w:val="Nagłówek Znak"/>
    <w:basedOn w:val="Domylnaczcionkaakapitu"/>
    <w:link w:val="Nagwek"/>
    <w:rsid w:val="0097362F"/>
  </w:style>
  <w:style w:type="character" w:styleId="Hipercze">
    <w:name w:val="Hyperlink"/>
    <w:rsid w:val="0097362F"/>
    <w:rPr>
      <w:color w:val="0000FF"/>
      <w:u w:val="single"/>
    </w:rPr>
  </w:style>
  <w:style w:type="table" w:styleId="Tabela-Siatka">
    <w:name w:val="Table Grid"/>
    <w:basedOn w:val="Standardowy"/>
    <w:uiPriority w:val="39"/>
    <w:rsid w:val="003145E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DION\Desktop\Odzysk\Desktop\Z%20PULPITU\Pisma-%20Sp&#243;&#322;k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Pisma- Spółka</Template>
  <TotalTime>407</TotalTime>
  <Pages>1</Pages>
  <Words>330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Sejny dn:</vt:lpstr>
    </vt:vector>
  </TitlesOfParts>
  <Company>xxxx</Company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Sejny dn:</dc:title>
  <dc:subject/>
  <dc:creator>MEDION</dc:creator>
  <cp:keywords/>
  <cp:lastModifiedBy>PGK Sejny Sp. z o.o.</cp:lastModifiedBy>
  <cp:revision>107</cp:revision>
  <cp:lastPrinted>2023-12-19T13:45:00Z</cp:lastPrinted>
  <dcterms:created xsi:type="dcterms:W3CDTF">2022-12-01T10:35:00Z</dcterms:created>
  <dcterms:modified xsi:type="dcterms:W3CDTF">2023-12-21T11:27:00Z</dcterms:modified>
</cp:coreProperties>
</file>