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B0D9" w14:textId="77777777" w:rsidR="00E94099" w:rsidRDefault="00CD1012" w:rsidP="00ED745F">
      <w:pPr>
        <w:pStyle w:val="Default"/>
        <w:jc w:val="right"/>
        <w:rPr>
          <w:sz w:val="20"/>
        </w:rPr>
      </w:pPr>
      <w:r>
        <w:rPr>
          <w:sz w:val="20"/>
        </w:rPr>
        <w:t>WKR13</w:t>
      </w:r>
    </w:p>
    <w:p w14:paraId="2DB65B43" w14:textId="77777777" w:rsidR="003F21A5" w:rsidRDefault="003F21A5" w:rsidP="00ED745F">
      <w:pPr>
        <w:pStyle w:val="Default"/>
        <w:jc w:val="right"/>
        <w:rPr>
          <w:sz w:val="20"/>
        </w:rPr>
      </w:pPr>
    </w:p>
    <w:p w14:paraId="47D7D86E" w14:textId="77777777" w:rsidR="00002927" w:rsidRPr="00CB4F4E" w:rsidRDefault="00ED745F" w:rsidP="00ED745F">
      <w:pPr>
        <w:pStyle w:val="Default"/>
        <w:jc w:val="right"/>
        <w:rPr>
          <w:sz w:val="20"/>
        </w:rPr>
      </w:pPr>
      <w:r w:rsidRPr="00CB4F4E">
        <w:rPr>
          <w:sz w:val="20"/>
        </w:rPr>
        <w:t>Mrągowo ………………</w:t>
      </w:r>
    </w:p>
    <w:p w14:paraId="3E96CB8D" w14:textId="77777777" w:rsidR="00841FA9" w:rsidRPr="005A29A7" w:rsidRDefault="00841FA9" w:rsidP="005A29A7">
      <w:pPr>
        <w:pStyle w:val="Default"/>
        <w:ind w:left="4956" w:firstLine="708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Starostwo Powiatowe</w:t>
      </w:r>
      <w:r w:rsidR="005A29A7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w Mrągowie</w:t>
      </w:r>
    </w:p>
    <w:p w14:paraId="3A0BC706" w14:textId="77777777" w:rsidR="00841FA9" w:rsidRDefault="00841FA9" w:rsidP="00841FA9">
      <w:pPr>
        <w:pStyle w:val="Default"/>
        <w:ind w:left="4956" w:firstLine="708"/>
        <w:rPr>
          <w:bCs/>
          <w:sz w:val="23"/>
          <w:szCs w:val="23"/>
        </w:rPr>
      </w:pPr>
      <w:r w:rsidRPr="00DB33FD">
        <w:rPr>
          <w:bCs/>
          <w:sz w:val="23"/>
          <w:szCs w:val="23"/>
        </w:rPr>
        <w:t>Wydział Komunikacji</w:t>
      </w:r>
    </w:p>
    <w:p w14:paraId="70DF131C" w14:textId="77777777" w:rsidR="00841FA9" w:rsidRPr="00DB33FD" w:rsidRDefault="00841FA9" w:rsidP="00841FA9">
      <w:pPr>
        <w:pStyle w:val="Default"/>
        <w:ind w:left="4956" w:firstLine="708"/>
        <w:rPr>
          <w:bCs/>
          <w:sz w:val="23"/>
          <w:szCs w:val="23"/>
        </w:rPr>
      </w:pPr>
    </w:p>
    <w:p w14:paraId="38ED0286" w14:textId="77777777" w:rsidR="00DB33FD" w:rsidRDefault="00DB33FD" w:rsidP="00841FA9">
      <w:pPr>
        <w:pStyle w:val="Default"/>
        <w:rPr>
          <w:b/>
          <w:sz w:val="20"/>
          <w:szCs w:val="23"/>
        </w:rPr>
      </w:pPr>
    </w:p>
    <w:p w14:paraId="77869123" w14:textId="77777777" w:rsidR="00CC0C87" w:rsidRPr="000878DF" w:rsidRDefault="00CC0C87" w:rsidP="00841FA9">
      <w:pPr>
        <w:pStyle w:val="Default"/>
        <w:rPr>
          <w:sz w:val="8"/>
          <w:szCs w:val="23"/>
        </w:rPr>
      </w:pPr>
    </w:p>
    <w:p w14:paraId="007AF058" w14:textId="77777777" w:rsidR="00CD1012" w:rsidRDefault="00CD1012" w:rsidP="00CD1012">
      <w:pPr>
        <w:jc w:val="center"/>
        <w:rPr>
          <w:sz w:val="28"/>
        </w:rPr>
      </w:pPr>
      <w:r>
        <w:rPr>
          <w:b/>
          <w:sz w:val="28"/>
        </w:rPr>
        <w:t xml:space="preserve">OŚWIADCZENIE </w:t>
      </w:r>
      <w:r>
        <w:rPr>
          <w:sz w:val="28"/>
        </w:rPr>
        <w:t xml:space="preserve"> </w:t>
      </w:r>
    </w:p>
    <w:p w14:paraId="07630091" w14:textId="77777777" w:rsidR="00CD1012" w:rsidRDefault="00CD1012" w:rsidP="00CD1012">
      <w:pPr>
        <w:jc w:val="center"/>
      </w:pPr>
      <w:r>
        <w:t>pod odpowiedzialnością karną</w:t>
      </w:r>
    </w:p>
    <w:p w14:paraId="7C196EAD" w14:textId="77777777" w:rsidR="00CD1012" w:rsidRDefault="00CD1012" w:rsidP="00CD1012">
      <w:pPr>
        <w:jc w:val="center"/>
      </w:pPr>
    </w:p>
    <w:p w14:paraId="76B7CA6F" w14:textId="77777777" w:rsidR="00CD1012" w:rsidRDefault="00CD1012" w:rsidP="00CD1012">
      <w:pPr>
        <w:jc w:val="both"/>
      </w:pPr>
      <w:r>
        <w:t>Imię i nazwisko ...............................................................................................................................</w:t>
      </w:r>
    </w:p>
    <w:p w14:paraId="03DDF5FF" w14:textId="77777777" w:rsidR="00CD1012" w:rsidRDefault="00CD1012" w:rsidP="00CD1012">
      <w:pPr>
        <w:jc w:val="both"/>
      </w:pPr>
    </w:p>
    <w:p w14:paraId="7532D9E0" w14:textId="77777777" w:rsidR="00CD1012" w:rsidRDefault="00CD1012" w:rsidP="00CD1012">
      <w:pPr>
        <w:jc w:val="both"/>
      </w:pPr>
      <w:r>
        <w:t>Miejsce zamieszkania: ......................................................................................................................</w:t>
      </w:r>
    </w:p>
    <w:p w14:paraId="3ADD66F4" w14:textId="77777777" w:rsidR="00CD1012" w:rsidRDefault="00CD1012" w:rsidP="00CD1012">
      <w:pPr>
        <w:jc w:val="both"/>
      </w:pPr>
    </w:p>
    <w:p w14:paraId="5AC36CCA" w14:textId="77777777" w:rsidR="00CD1012" w:rsidRDefault="00CD1012" w:rsidP="00CD1012">
      <w:pPr>
        <w:jc w:val="both"/>
      </w:pPr>
      <w:r>
        <w:t>..........................................................................................................osoby składającej oświadczenie.</w:t>
      </w:r>
    </w:p>
    <w:p w14:paraId="16316C88" w14:textId="77777777" w:rsidR="00CD1012" w:rsidRDefault="00CD1012" w:rsidP="00CD1012">
      <w:pPr>
        <w:jc w:val="both"/>
      </w:pPr>
    </w:p>
    <w:p w14:paraId="011D6D82" w14:textId="77777777" w:rsidR="00CD1012" w:rsidRDefault="00CD1012" w:rsidP="00CD1012">
      <w:pPr>
        <w:jc w:val="both"/>
      </w:pPr>
    </w:p>
    <w:p w14:paraId="60FECE5F" w14:textId="77777777" w:rsidR="00CD1012" w:rsidRDefault="00CD1012" w:rsidP="00CD1012">
      <w:pPr>
        <w:jc w:val="both"/>
      </w:pPr>
      <w:r>
        <w:t xml:space="preserve">Ja niżej podpisany(a), pouczony(a) o odpowiedzialności karnej z art. 233 </w:t>
      </w:r>
      <w:r>
        <w:sym w:font="Times New Roman" w:char="00A7"/>
      </w:r>
      <w:r>
        <w:t xml:space="preserve"> 1 kk za składanie fałszywych zeznań, stosownie do art. 75 </w:t>
      </w:r>
      <w:r>
        <w:sym w:font="Times New Roman" w:char="00A7"/>
      </w:r>
      <w:r>
        <w:t xml:space="preserve"> 2 kpa składam oświadczenie następującej treści: </w:t>
      </w:r>
    </w:p>
    <w:p w14:paraId="2A3FEA8E" w14:textId="77777777" w:rsidR="00CD1012" w:rsidRDefault="00CD1012" w:rsidP="00CD1012">
      <w:pPr>
        <w:jc w:val="both"/>
      </w:pPr>
    </w:p>
    <w:p w14:paraId="711618EF" w14:textId="77777777" w:rsidR="00CD1012" w:rsidRDefault="00CD1012" w:rsidP="00CD1012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14:paraId="77C7705F" w14:textId="77777777" w:rsidR="00CD1012" w:rsidRDefault="00CD1012" w:rsidP="00CD1012">
      <w:pPr>
        <w:jc w:val="both"/>
      </w:pPr>
    </w:p>
    <w:p w14:paraId="392EEDEA" w14:textId="77777777" w:rsidR="00CD1012" w:rsidRDefault="00CD1012" w:rsidP="00CD1012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14:paraId="5869F828" w14:textId="77777777" w:rsidR="00CD1012" w:rsidRDefault="00CD1012" w:rsidP="00CD1012">
      <w:pPr>
        <w:jc w:val="both"/>
      </w:pPr>
    </w:p>
    <w:p w14:paraId="746201AD" w14:textId="77777777" w:rsidR="00CD1012" w:rsidRDefault="00CD1012" w:rsidP="00CD1012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14:paraId="6EE7404F" w14:textId="77777777" w:rsidR="00CD1012" w:rsidRDefault="00CD1012" w:rsidP="00CD1012">
      <w:pPr>
        <w:jc w:val="both"/>
      </w:pPr>
    </w:p>
    <w:p w14:paraId="389AF748" w14:textId="77777777" w:rsidR="00CD1012" w:rsidRDefault="00CD1012" w:rsidP="00CD1012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14:paraId="2C0D643E" w14:textId="77777777" w:rsidR="00CD1012" w:rsidRDefault="00CD1012" w:rsidP="00CD1012">
      <w:pPr>
        <w:jc w:val="both"/>
      </w:pPr>
    </w:p>
    <w:p w14:paraId="18CB6542" w14:textId="77777777" w:rsidR="00CD1012" w:rsidRDefault="00CD1012" w:rsidP="00CD1012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14:paraId="4DF85A6F" w14:textId="77777777" w:rsidR="00CD1012" w:rsidRDefault="00CD1012" w:rsidP="00CD1012">
      <w:pPr>
        <w:jc w:val="both"/>
      </w:pPr>
    </w:p>
    <w:p w14:paraId="4BB23CC6" w14:textId="77777777" w:rsidR="00CD1012" w:rsidRDefault="00CD1012" w:rsidP="00CD1012">
      <w:pPr>
        <w:jc w:val="both"/>
      </w:pPr>
      <w:r>
        <w:t>..............................................................................................................................................................................</w:t>
      </w:r>
    </w:p>
    <w:p w14:paraId="37B3B1AC" w14:textId="7F8593E5" w:rsidR="00311465" w:rsidRPr="00311465" w:rsidRDefault="00311465" w:rsidP="00CD1012">
      <w:pPr>
        <w:jc w:val="both"/>
        <w:rPr>
          <w:b/>
          <w:bCs/>
        </w:rPr>
      </w:pPr>
      <w:r w:rsidRPr="00311465">
        <w:rPr>
          <w:b/>
          <w:bCs/>
        </w:rPr>
        <w:t>W przypadku odnalezienia utraconego prawa jazdy, zobowiązuję się zwrócić dokument do tut. urzędu.</w:t>
      </w:r>
    </w:p>
    <w:p w14:paraId="0FD259B7" w14:textId="77777777" w:rsidR="00CD1012" w:rsidRDefault="00CD1012" w:rsidP="00CD1012">
      <w:pPr>
        <w:jc w:val="both"/>
      </w:pPr>
      <w:r>
        <w:t xml:space="preserve"> </w:t>
      </w:r>
    </w:p>
    <w:p w14:paraId="13C87688" w14:textId="77777777" w:rsidR="00CD1012" w:rsidRDefault="00CD1012" w:rsidP="00CD1012">
      <w:pPr>
        <w:tabs>
          <w:tab w:val="left" w:pos="3900"/>
        </w:tabs>
        <w:jc w:val="both"/>
      </w:pPr>
      <w:r>
        <w:t xml:space="preserve">Mrągowo, dnia ...........................       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</w:t>
      </w:r>
    </w:p>
    <w:p w14:paraId="0C7809F7" w14:textId="77777777" w:rsidR="00CD1012" w:rsidRDefault="00CD1012" w:rsidP="00CD1012">
      <w:pPr>
        <w:tabs>
          <w:tab w:val="left" w:pos="3900"/>
          <w:tab w:val="left" w:pos="4325"/>
        </w:tabs>
        <w:jc w:val="both"/>
      </w:pPr>
      <w:r>
        <w:t xml:space="preserve">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>(podpis osoby składającej oświadczenie)</w:t>
      </w:r>
    </w:p>
    <w:p w14:paraId="7422F1F0" w14:textId="77777777" w:rsidR="00CD1012" w:rsidRDefault="00CD1012" w:rsidP="00CD1012">
      <w:pPr>
        <w:tabs>
          <w:tab w:val="left" w:pos="3900"/>
          <w:tab w:val="left" w:pos="4325"/>
        </w:tabs>
        <w:jc w:val="both"/>
      </w:pPr>
    </w:p>
    <w:p w14:paraId="7BA880A4" w14:textId="77777777" w:rsidR="000878DF" w:rsidRDefault="000878DF" w:rsidP="00CD1012">
      <w:pPr>
        <w:tabs>
          <w:tab w:val="left" w:pos="3900"/>
          <w:tab w:val="left" w:pos="4325"/>
        </w:tabs>
        <w:jc w:val="both"/>
      </w:pPr>
    </w:p>
    <w:p w14:paraId="0A5C088B" w14:textId="77777777" w:rsidR="00CD1012" w:rsidRDefault="00CD1012" w:rsidP="00CD1012">
      <w:pPr>
        <w:tabs>
          <w:tab w:val="left" w:pos="3900"/>
          <w:tab w:val="left" w:pos="4325"/>
        </w:tabs>
        <w:jc w:val="both"/>
      </w:pPr>
      <w:r>
        <w:t xml:space="preserve">Oświadczenie zostało odebrane przez </w:t>
      </w:r>
      <w:r w:rsidR="000878DF">
        <w:tab/>
      </w:r>
      <w:r w:rsidR="000878DF">
        <w:tab/>
      </w:r>
      <w:r w:rsidR="000878DF">
        <w:tab/>
      </w:r>
      <w:r w:rsidR="000878DF">
        <w:tab/>
      </w:r>
      <w:r w:rsidR="000878DF">
        <w:tab/>
      </w:r>
      <w:r>
        <w:t xml:space="preserve"> .......................................................</w:t>
      </w:r>
    </w:p>
    <w:p w14:paraId="07C084CE" w14:textId="77777777" w:rsidR="00CD1012" w:rsidRDefault="00CD1012" w:rsidP="00CD1012">
      <w:pPr>
        <w:tabs>
          <w:tab w:val="left" w:pos="3900"/>
          <w:tab w:val="left" w:pos="4325"/>
        </w:tabs>
        <w:jc w:val="both"/>
      </w:pPr>
      <w:r>
        <w:t xml:space="preserve">                                                                             </w:t>
      </w:r>
      <w:r w:rsidR="000878DF">
        <w:tab/>
      </w:r>
      <w:r w:rsidR="000878DF">
        <w:tab/>
      </w:r>
      <w:r w:rsidR="000878DF">
        <w:tab/>
      </w:r>
      <w:r w:rsidR="000878DF">
        <w:tab/>
      </w:r>
      <w:proofErr w:type="gramStart"/>
      <w:r>
        <w:t>( imię</w:t>
      </w:r>
      <w:proofErr w:type="gramEnd"/>
      <w:r>
        <w:t xml:space="preserve"> i nazwisko)</w:t>
      </w:r>
    </w:p>
    <w:p w14:paraId="7FB3912C" w14:textId="77777777" w:rsidR="00CD1012" w:rsidRDefault="00CD1012" w:rsidP="00CD1012">
      <w:pPr>
        <w:tabs>
          <w:tab w:val="left" w:pos="3900"/>
          <w:tab w:val="left" w:pos="4325"/>
        </w:tabs>
        <w:jc w:val="both"/>
      </w:pPr>
    </w:p>
    <w:p w14:paraId="26D549FC" w14:textId="77777777" w:rsidR="00CD1012" w:rsidRDefault="00CD1012" w:rsidP="00CD1012">
      <w:pPr>
        <w:tabs>
          <w:tab w:val="left" w:pos="3900"/>
          <w:tab w:val="left" w:pos="4325"/>
        </w:tabs>
        <w:jc w:val="both"/>
      </w:pPr>
    </w:p>
    <w:p w14:paraId="5F840BE8" w14:textId="77777777" w:rsidR="00CD1012" w:rsidRDefault="00CD1012" w:rsidP="00CD1012">
      <w:pPr>
        <w:tabs>
          <w:tab w:val="left" w:pos="3900"/>
          <w:tab w:val="left" w:pos="4325"/>
        </w:tabs>
        <w:jc w:val="both"/>
      </w:pPr>
      <w:r>
        <w:t xml:space="preserve">.............................................              </w:t>
      </w:r>
      <w:r>
        <w:tab/>
      </w:r>
      <w:r>
        <w:tab/>
      </w:r>
      <w:r>
        <w:tab/>
      </w:r>
      <w:r>
        <w:tab/>
      </w:r>
      <w:r>
        <w:tab/>
        <w:t xml:space="preserve"> .........................................................</w:t>
      </w:r>
    </w:p>
    <w:p w14:paraId="67C9A86F" w14:textId="77777777" w:rsidR="00CD1012" w:rsidRDefault="00CD1012" w:rsidP="00CD1012">
      <w:pPr>
        <w:tabs>
          <w:tab w:val="left" w:pos="3900"/>
          <w:tab w:val="left" w:pos="4325"/>
        </w:tabs>
        <w:jc w:val="both"/>
      </w:pPr>
      <w:r>
        <w:t xml:space="preserve">   (stanowisko </w:t>
      </w:r>
      <w:proofErr w:type="gramStart"/>
      <w:r>
        <w:t xml:space="preserve">służbowe)   </w:t>
      </w:r>
      <w:proofErr w:type="gramEnd"/>
      <w:r>
        <w:t xml:space="preserve">                               </w:t>
      </w:r>
      <w:r>
        <w:tab/>
      </w:r>
      <w:r>
        <w:tab/>
      </w:r>
      <w:r>
        <w:tab/>
        <w:t>(podpis osoby odbierającej oświadczenie)</w:t>
      </w:r>
    </w:p>
    <w:p w14:paraId="3E4F8C68" w14:textId="77777777" w:rsidR="003F21A5" w:rsidRPr="00201E9E" w:rsidRDefault="003F21A5" w:rsidP="003F21A5">
      <w:pPr>
        <w:autoSpaceDE w:val="0"/>
        <w:autoSpaceDN w:val="0"/>
        <w:adjustRightInd w:val="0"/>
      </w:pPr>
    </w:p>
    <w:p w14:paraId="0CCA42B5" w14:textId="77777777" w:rsidR="003F21A5" w:rsidRDefault="003F21A5" w:rsidP="003F21A5">
      <w:pPr>
        <w:autoSpaceDE w:val="0"/>
        <w:autoSpaceDN w:val="0"/>
        <w:adjustRightInd w:val="0"/>
      </w:pPr>
    </w:p>
    <w:p w14:paraId="466DD3D3" w14:textId="77777777" w:rsidR="00233223" w:rsidRPr="00311465" w:rsidRDefault="003F21A5" w:rsidP="003F21A5">
      <w:pPr>
        <w:autoSpaceDE w:val="0"/>
        <w:autoSpaceDN w:val="0"/>
        <w:adjustRightInd w:val="0"/>
        <w:rPr>
          <w:sz w:val="18"/>
          <w:szCs w:val="18"/>
        </w:rPr>
      </w:pPr>
      <w:r w:rsidRPr="00311465">
        <w:rPr>
          <w:sz w:val="18"/>
          <w:szCs w:val="18"/>
        </w:rPr>
        <w:t xml:space="preserve">Powyższe dane podaję świadomy(a) odpowiedzialności karnej wynikającej z art. 233 Kodeksu karnego za składanie fałszywych zeznań (art. 233 §1 KK: </w:t>
      </w:r>
      <w:r w:rsidR="005A29A7" w:rsidRPr="00311465">
        <w:rPr>
          <w:i/>
          <w:iCs/>
          <w:sz w:val="18"/>
          <w:szCs w:val="18"/>
        </w:rPr>
        <w:t>„Kto składając zeznanie mające służyć za</w:t>
      </w:r>
      <w:r w:rsidR="005A29A7" w:rsidRPr="00311465">
        <w:rPr>
          <w:i/>
          <w:sz w:val="18"/>
          <w:szCs w:val="18"/>
        </w:rPr>
        <w:t xml:space="preserve"> </w:t>
      </w:r>
      <w:r w:rsidR="005A29A7" w:rsidRPr="00311465">
        <w:rPr>
          <w:i/>
          <w:iCs/>
          <w:sz w:val="18"/>
          <w:szCs w:val="18"/>
        </w:rPr>
        <w:t>dowód w postępowaniu sądowym lub w innym postępowaniu na podstawie ustawy, zeznaje nieprawdę lub zataja prawdę, podlega karze pozbawienia wolności od 6 miesięcy do lat 8”)</w:t>
      </w:r>
      <w:r w:rsidR="005A29A7" w:rsidRPr="00311465">
        <w:rPr>
          <w:iCs/>
          <w:sz w:val="18"/>
          <w:szCs w:val="18"/>
        </w:rPr>
        <w:t>, potwierdzam, że powyższe dane są zgodne z prawdą.</w:t>
      </w:r>
    </w:p>
    <w:sectPr w:rsidR="00233223" w:rsidRPr="00311465" w:rsidSect="00ED745F">
      <w:headerReference w:type="first" r:id="rId8"/>
      <w:footerReference w:type="first" r:id="rId9"/>
      <w:pgSz w:w="11906" w:h="16838"/>
      <w:pgMar w:top="720" w:right="720" w:bottom="720" w:left="72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57A1" w14:textId="77777777" w:rsidR="00A12C21" w:rsidRDefault="00A12C21" w:rsidP="003935A9">
      <w:r>
        <w:separator/>
      </w:r>
    </w:p>
  </w:endnote>
  <w:endnote w:type="continuationSeparator" w:id="0">
    <w:p w14:paraId="276BF0C3" w14:textId="77777777" w:rsidR="00A12C21" w:rsidRDefault="00A12C21" w:rsidP="00393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endezze">
    <w:altName w:val="Arial"/>
    <w:charset w:val="EE"/>
    <w:family w:val="swiss"/>
    <w:pitch w:val="variable"/>
    <w:sig w:usb0="00000007" w:usb1="00000000" w:usb2="00000000" w:usb3="00000000" w:csb0="00000003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C2BB" w14:textId="77777777" w:rsidR="00002927" w:rsidRPr="00002927" w:rsidRDefault="00002927" w:rsidP="00002927">
    <w:pPr>
      <w:tabs>
        <w:tab w:val="right" w:pos="9781"/>
      </w:tabs>
      <w:ind w:left="-426" w:right="-851"/>
      <w:jc w:val="center"/>
      <w:rPr>
        <w:color w:val="000000" w:themeColor="text1"/>
        <w:sz w:val="4"/>
      </w:rPr>
    </w:pPr>
  </w:p>
  <w:p w14:paraId="7B055054" w14:textId="77777777" w:rsidR="00233223" w:rsidRDefault="00233223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b/>
        <w:i/>
        <w:color w:val="000000" w:themeColor="text1"/>
        <w:szCs w:val="20"/>
      </w:rPr>
    </w:pPr>
    <w:r>
      <w:rPr>
        <w:rFonts w:ascii="Bookman Old Style" w:hAnsi="Bookman Old Style"/>
        <w:b/>
        <w:i/>
        <w:noProof/>
        <w:color w:val="000000" w:themeColor="text1"/>
        <w:szCs w:val="20"/>
        <w:lang w:eastAsia="pl-PL"/>
      </w:rPr>
      <w:drawing>
        <wp:anchor distT="0" distB="0" distL="114300" distR="114300" simplePos="0" relativeHeight="251662336" behindDoc="1" locked="0" layoutInCell="1" allowOverlap="1" wp14:anchorId="687FC095" wp14:editId="080BF2D8">
          <wp:simplePos x="0" y="0"/>
          <wp:positionH relativeFrom="column">
            <wp:posOffset>27305</wp:posOffset>
          </wp:positionH>
          <wp:positionV relativeFrom="paragraph">
            <wp:posOffset>95885</wp:posOffset>
          </wp:positionV>
          <wp:extent cx="791210" cy="939800"/>
          <wp:effectExtent l="19050" t="0" r="8890" b="0"/>
          <wp:wrapNone/>
          <wp:docPr id="3" name="Obraz 2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939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2927" w:rsidRPr="00002927">
      <w:rPr>
        <w:rFonts w:ascii="Bookman Old Style" w:hAnsi="Bookman Old Style"/>
        <w:b/>
        <w:i/>
        <w:color w:val="000000" w:themeColor="text1"/>
        <w:szCs w:val="20"/>
      </w:rPr>
      <w:t xml:space="preserve">       </w:t>
    </w:r>
    <w:r>
      <w:rPr>
        <w:rFonts w:ascii="Bookman Old Style" w:hAnsi="Bookman Old Style"/>
        <w:b/>
        <w:i/>
        <w:color w:val="000000" w:themeColor="text1"/>
        <w:szCs w:val="20"/>
      </w:rPr>
      <w:t>STAROSTWO POWIATOWE w MRĄGOWIE</w:t>
    </w:r>
  </w:p>
  <w:p w14:paraId="15E7A2E6" w14:textId="77777777" w:rsidR="00002927" w:rsidRPr="00233223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i/>
        <w:color w:val="000000" w:themeColor="text1"/>
        <w:sz w:val="12"/>
        <w:szCs w:val="20"/>
      </w:rPr>
    </w:pPr>
    <w:r w:rsidRPr="00233223">
      <w:rPr>
        <w:rFonts w:ascii="Bookman Old Style" w:hAnsi="Bookman Old Style"/>
        <w:i/>
        <w:color w:val="000000" w:themeColor="text1"/>
        <w:szCs w:val="20"/>
      </w:rPr>
      <w:t>WYDZIAŁ KOMUNIKACJI I TRANSPORTU</w:t>
    </w:r>
    <w:r w:rsidRPr="00233223">
      <w:rPr>
        <w:rFonts w:ascii="Bookman Old Style" w:hAnsi="Bookman Old Style"/>
        <w:i/>
        <w:color w:val="000000" w:themeColor="text1"/>
        <w:sz w:val="12"/>
        <w:szCs w:val="20"/>
      </w:rPr>
      <w:t xml:space="preserve">        </w:t>
    </w:r>
  </w:p>
  <w:p w14:paraId="7261191C" w14:textId="77777777" w:rsidR="00002927" w:rsidRPr="00233223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color w:val="000000" w:themeColor="text1"/>
        <w:sz w:val="12"/>
        <w:szCs w:val="20"/>
      </w:rPr>
    </w:pPr>
    <w:r w:rsidRPr="00002927">
      <w:rPr>
        <w:rFonts w:ascii="Ariendezze" w:hAnsi="Ariendezze"/>
        <w:b/>
        <w:color w:val="000000" w:themeColor="text1"/>
        <w:sz w:val="12"/>
        <w:szCs w:val="20"/>
      </w:rPr>
      <w:t xml:space="preserve">            </w:t>
    </w:r>
    <w:r w:rsidRPr="00233223">
      <w:rPr>
        <w:rFonts w:ascii="Ariendezze" w:hAnsi="Ariendezze"/>
        <w:color w:val="000000" w:themeColor="text1"/>
        <w:sz w:val="20"/>
        <w:szCs w:val="20"/>
      </w:rPr>
      <w:t>11-700 Mrągowo, ul. Królewiecka 60 A</w:t>
    </w:r>
  </w:p>
  <w:p w14:paraId="120D32EC" w14:textId="77777777" w:rsidR="00002927" w:rsidRPr="00002927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b/>
        <w:color w:val="000000" w:themeColor="text1"/>
        <w:sz w:val="16"/>
        <w:szCs w:val="20"/>
      </w:rPr>
    </w:pPr>
    <w:r w:rsidRPr="00002927">
      <w:rPr>
        <w:rFonts w:ascii="Ariendezze" w:hAnsi="Ariendezze"/>
        <w:b/>
        <w:color w:val="000000" w:themeColor="text1"/>
        <w:sz w:val="16"/>
        <w:szCs w:val="20"/>
      </w:rPr>
      <w:t>prawa jazdy: 89 741 01 80, 89 741 01 98 rejestracja pojazdów: 89 741 01</w:t>
    </w:r>
    <w:r w:rsidR="00E94099">
      <w:rPr>
        <w:rFonts w:ascii="Ariendezze" w:hAnsi="Ariendezze"/>
        <w:b/>
        <w:color w:val="000000" w:themeColor="text1"/>
        <w:sz w:val="16"/>
        <w:szCs w:val="20"/>
      </w:rPr>
      <w:t xml:space="preserve"> </w:t>
    </w:r>
    <w:r w:rsidRPr="00002927">
      <w:rPr>
        <w:rFonts w:ascii="Ariendezze" w:hAnsi="Ariendezze"/>
        <w:b/>
        <w:color w:val="000000" w:themeColor="text1"/>
        <w:sz w:val="16"/>
        <w:szCs w:val="20"/>
      </w:rPr>
      <w:t>58, 89 741 01 82</w:t>
    </w:r>
  </w:p>
  <w:p w14:paraId="1F674301" w14:textId="77777777" w:rsidR="00002927" w:rsidRPr="00002927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b/>
        <w:color w:val="000000" w:themeColor="text1"/>
        <w:sz w:val="16"/>
        <w:szCs w:val="20"/>
      </w:rPr>
    </w:pPr>
    <w:r w:rsidRPr="00002927">
      <w:rPr>
        <w:rFonts w:ascii="Ariendezze" w:hAnsi="Ariendezze"/>
        <w:b/>
        <w:color w:val="000000" w:themeColor="text1"/>
        <w:sz w:val="16"/>
        <w:szCs w:val="20"/>
      </w:rPr>
      <w:t>transport, ośrodki szkolenia kierowców, stacje kontroli pojazdów: 89 741 01 81</w:t>
    </w:r>
  </w:p>
  <w:p w14:paraId="57824AD7" w14:textId="77777777" w:rsidR="00002927" w:rsidRPr="00002927" w:rsidRDefault="00002927" w:rsidP="00002927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color w:val="000000" w:themeColor="text1"/>
        <w:sz w:val="18"/>
        <w:szCs w:val="20"/>
      </w:rPr>
    </w:pPr>
    <w:r w:rsidRPr="00002927">
      <w:rPr>
        <w:rFonts w:ascii="Ariendezze" w:hAnsi="Ariendezze"/>
        <w:b/>
        <w:color w:val="000000" w:themeColor="text1"/>
        <w:sz w:val="12"/>
        <w:szCs w:val="20"/>
      </w:rPr>
      <w:t xml:space="preserve">           </w:t>
    </w:r>
    <w:r w:rsidRPr="00002927">
      <w:rPr>
        <w:rFonts w:ascii="Bookman Old Style" w:hAnsi="Bookman Old Style"/>
        <w:b/>
        <w:color w:val="000000" w:themeColor="text1"/>
        <w:sz w:val="18"/>
        <w:szCs w:val="20"/>
      </w:rPr>
      <w:t xml:space="preserve"> </w:t>
    </w:r>
    <w:hyperlink r:id="rId2" w:history="1">
      <w:r w:rsidRPr="00002927">
        <w:rPr>
          <w:rStyle w:val="Hipercze"/>
          <w:rFonts w:ascii="Bookman Old Style" w:hAnsi="Bookman Old Style"/>
          <w:color w:val="000000" w:themeColor="text1"/>
          <w:sz w:val="18"/>
          <w:szCs w:val="20"/>
          <w:u w:val="none"/>
        </w:rPr>
        <w:t>www.powiat.mragowo.pl</w:t>
      </w:r>
    </w:hyperlink>
  </w:p>
  <w:p w14:paraId="3C7DECE7" w14:textId="77777777" w:rsidR="00F914BD" w:rsidRPr="003F21A5" w:rsidRDefault="00F914BD" w:rsidP="00F914BD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color w:val="000000" w:themeColor="text1"/>
        <w:sz w:val="26"/>
        <w:szCs w:val="20"/>
      </w:rPr>
    </w:pPr>
    <w:r w:rsidRPr="003F21A5">
      <w:rPr>
        <w:rFonts w:ascii="Bookman Old Style" w:hAnsi="Bookman Old Style"/>
        <w:color w:val="000000" w:themeColor="text1"/>
        <w:sz w:val="18"/>
        <w:szCs w:val="20"/>
      </w:rPr>
      <w:t xml:space="preserve">e-mail: </w:t>
    </w:r>
    <w:r w:rsidR="001B2687" w:rsidRPr="003F21A5">
      <w:rPr>
        <w:rFonts w:ascii="Bookman Old Style" w:hAnsi="Bookman Old Style"/>
        <w:sz w:val="18"/>
        <w:szCs w:val="20"/>
      </w:rPr>
      <w:t>komunikacja@powiat.mragowo.pl</w:t>
    </w:r>
    <w:r w:rsidRPr="003F21A5">
      <w:rPr>
        <w:rFonts w:ascii="Bookman Old Style" w:hAnsi="Bookman Old Style"/>
        <w:color w:val="000000" w:themeColor="text1"/>
        <w:sz w:val="18"/>
        <w:szCs w:val="20"/>
      </w:rPr>
      <w:t>, komunikacja.pj@powiat.mragowo.pl</w:t>
    </w:r>
  </w:p>
  <w:p w14:paraId="45F628BE" w14:textId="77777777" w:rsidR="003935A9" w:rsidRPr="003F21A5" w:rsidRDefault="003935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5BADE" w14:textId="77777777" w:rsidR="00A12C21" w:rsidRDefault="00A12C21" w:rsidP="003935A9">
      <w:r>
        <w:separator/>
      </w:r>
    </w:p>
  </w:footnote>
  <w:footnote w:type="continuationSeparator" w:id="0">
    <w:p w14:paraId="30B6507B" w14:textId="77777777" w:rsidR="00A12C21" w:rsidRDefault="00A12C21" w:rsidP="00393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25EE8" w14:textId="77777777" w:rsidR="003935A9" w:rsidRPr="003935A9" w:rsidRDefault="003935A9" w:rsidP="00CB4F4E">
    <w:pPr>
      <w:pStyle w:val="Nagwek"/>
      <w:tabs>
        <w:tab w:val="clear" w:pos="9072"/>
        <w:tab w:val="right" w:pos="9781"/>
      </w:tabs>
      <w:ind w:right="-851"/>
      <w:rPr>
        <w:rFonts w:ascii="Ariendezze" w:hAnsi="Ariendezze"/>
        <w:b/>
        <w:color w:val="3366FF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B7C7E"/>
    <w:multiLevelType w:val="hybridMultilevel"/>
    <w:tmpl w:val="DE46D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45F"/>
    <w:rsid w:val="00002927"/>
    <w:rsid w:val="000878DF"/>
    <w:rsid w:val="000C7C1E"/>
    <w:rsid w:val="001907C4"/>
    <w:rsid w:val="001B2687"/>
    <w:rsid w:val="001B52F0"/>
    <w:rsid w:val="0023142A"/>
    <w:rsid w:val="00233223"/>
    <w:rsid w:val="0024104D"/>
    <w:rsid w:val="00311465"/>
    <w:rsid w:val="003140B1"/>
    <w:rsid w:val="00331774"/>
    <w:rsid w:val="00337AD0"/>
    <w:rsid w:val="003637A6"/>
    <w:rsid w:val="00387D5F"/>
    <w:rsid w:val="003935A9"/>
    <w:rsid w:val="003F21A5"/>
    <w:rsid w:val="00416D75"/>
    <w:rsid w:val="004C05F5"/>
    <w:rsid w:val="004D0A2C"/>
    <w:rsid w:val="005475A7"/>
    <w:rsid w:val="00552859"/>
    <w:rsid w:val="005A29A7"/>
    <w:rsid w:val="005C06DB"/>
    <w:rsid w:val="005F424D"/>
    <w:rsid w:val="006C058B"/>
    <w:rsid w:val="00755A95"/>
    <w:rsid w:val="00770EA2"/>
    <w:rsid w:val="007F45C2"/>
    <w:rsid w:val="00841FA9"/>
    <w:rsid w:val="0086352C"/>
    <w:rsid w:val="008916A8"/>
    <w:rsid w:val="00891F75"/>
    <w:rsid w:val="008C491D"/>
    <w:rsid w:val="008D346F"/>
    <w:rsid w:val="00977D19"/>
    <w:rsid w:val="009A5A58"/>
    <w:rsid w:val="009A7D05"/>
    <w:rsid w:val="009D5519"/>
    <w:rsid w:val="00A12C21"/>
    <w:rsid w:val="00A40F72"/>
    <w:rsid w:val="00A86DD1"/>
    <w:rsid w:val="00A870A4"/>
    <w:rsid w:val="00AB6DE3"/>
    <w:rsid w:val="00B24F94"/>
    <w:rsid w:val="00B34C15"/>
    <w:rsid w:val="00B916ED"/>
    <w:rsid w:val="00BF09E9"/>
    <w:rsid w:val="00CB15F2"/>
    <w:rsid w:val="00CB4F4E"/>
    <w:rsid w:val="00CC0C87"/>
    <w:rsid w:val="00CD1012"/>
    <w:rsid w:val="00CE6962"/>
    <w:rsid w:val="00D33272"/>
    <w:rsid w:val="00D50C1B"/>
    <w:rsid w:val="00D85CBE"/>
    <w:rsid w:val="00DA76AB"/>
    <w:rsid w:val="00DB33FD"/>
    <w:rsid w:val="00DC4FEF"/>
    <w:rsid w:val="00DD7107"/>
    <w:rsid w:val="00E15D8C"/>
    <w:rsid w:val="00E31F88"/>
    <w:rsid w:val="00E94099"/>
    <w:rsid w:val="00E95187"/>
    <w:rsid w:val="00EB4BDE"/>
    <w:rsid w:val="00ED745F"/>
    <w:rsid w:val="00F1051D"/>
    <w:rsid w:val="00F35806"/>
    <w:rsid w:val="00F56CC5"/>
    <w:rsid w:val="00F7440D"/>
    <w:rsid w:val="00F9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B5F7C"/>
  <w15:docId w15:val="{62FAF6FD-9370-472D-86A4-423BA549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5A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35A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935A9"/>
  </w:style>
  <w:style w:type="paragraph" w:styleId="Stopka">
    <w:name w:val="footer"/>
    <w:basedOn w:val="Normalny"/>
    <w:link w:val="StopkaZnak"/>
    <w:uiPriority w:val="99"/>
    <w:unhideWhenUsed/>
    <w:rsid w:val="003935A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935A9"/>
  </w:style>
  <w:style w:type="character" w:styleId="Hipercze">
    <w:name w:val="Hyperlink"/>
    <w:basedOn w:val="Domylnaczcionkaakapitu"/>
    <w:uiPriority w:val="99"/>
    <w:unhideWhenUsed/>
    <w:rsid w:val="003935A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C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CC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0029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4F4E"/>
    <w:pPr>
      <w:ind w:left="720"/>
      <w:contextualSpacing/>
    </w:pPr>
  </w:style>
  <w:style w:type="paragraph" w:customStyle="1" w:styleId="Podpis2">
    <w:name w:val="Podpis2"/>
    <w:basedOn w:val="Normalny"/>
    <w:rsid w:val="00841FA9"/>
    <w:pPr>
      <w:widowControl w:val="0"/>
      <w:suppressLineNumbers/>
      <w:suppressAutoHyphens/>
      <w:spacing w:before="120" w:after="120"/>
    </w:pPr>
    <w:rPr>
      <w:rFonts w:cs="Mangal"/>
      <w:i/>
      <w:i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2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wiat.mragowo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bkowskiK\Desktop\Pism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2B5BA-D053-435F-B84C-FBB0455E6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</Template>
  <TotalTime>18</TotalTime>
  <Pages>1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DabkowskiK</dc:creator>
  <cp:lastModifiedBy>Wioleta Maksymow</cp:lastModifiedBy>
  <cp:revision>3</cp:revision>
  <cp:lastPrinted>2016-11-18T07:38:00Z</cp:lastPrinted>
  <dcterms:created xsi:type="dcterms:W3CDTF">2016-11-18T07:39:00Z</dcterms:created>
  <dcterms:modified xsi:type="dcterms:W3CDTF">2026-03-12T09:23:00Z</dcterms:modified>
</cp:coreProperties>
</file>