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CAD" w:rsidRDefault="007B130F">
      <w:pPr>
        <w:pStyle w:val="Bezodstpw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WYKAZ</w:t>
      </w:r>
    </w:p>
    <w:p w:rsidR="00850CAD" w:rsidRDefault="007B130F">
      <w:pPr>
        <w:pStyle w:val="Bezodstpw"/>
        <w:rPr>
          <w:rFonts w:hint="eastAsia"/>
        </w:rPr>
      </w:pPr>
      <w:r>
        <w:rPr>
          <w:rFonts w:ascii="Times New Roman" w:hAnsi="Times New Roman" w:cs="Times New Roman"/>
          <w:color w:val="000000"/>
        </w:rPr>
        <w:t xml:space="preserve">na podstawie art. 35 ustawy z dnia 21 sierpnia 1997 r. o gospodarce nieruchomościami (Dz. U. z 2021 poz. 1899 z późn. zm.) Wójt Gminy Olszanka podaje do publicznej wiadomości </w:t>
      </w:r>
      <w:r>
        <w:rPr>
          <w:rFonts w:ascii="Times New Roman" w:hAnsi="Times New Roman" w:cs="Times New Roman"/>
          <w:color w:val="000000"/>
        </w:rPr>
        <w:t>wykaz nieruchomości stanowiących własność Gminy Olszanka przeznaczonych do oddania w użyczenie:</w:t>
      </w:r>
    </w:p>
    <w:p w:rsidR="00850CAD" w:rsidRDefault="00850CAD">
      <w:pPr>
        <w:pStyle w:val="Bezodstpw"/>
        <w:rPr>
          <w:rFonts w:ascii="Times New Roman" w:hAnsi="Times New Roman" w:cs="Times New Roman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2"/>
        <w:gridCol w:w="1418"/>
        <w:gridCol w:w="2977"/>
        <w:gridCol w:w="3544"/>
        <w:gridCol w:w="2835"/>
        <w:gridCol w:w="2551"/>
        <w:gridCol w:w="1276"/>
        <w:gridCol w:w="851"/>
      </w:tblGrid>
      <w:tr w:rsidR="00850CAD">
        <w:tblPrEx>
          <w:tblCellMar>
            <w:top w:w="0" w:type="dxa"/>
            <w:bottom w:w="0" w:type="dxa"/>
          </w:tblCellMar>
        </w:tblPrEx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0CAD" w:rsidRDefault="007B130F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lp.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0CAD" w:rsidRDefault="007B130F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Położenie nieruchomości</w:t>
            </w:r>
          </w:p>
          <w:p w:rsidR="00850CAD" w:rsidRDefault="007B130F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obręb/ulica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0CAD" w:rsidRDefault="007B130F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Oznaczenie nieruchomości wg księgi wieczystej i ewidencji gruntów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0CAD" w:rsidRDefault="007B130F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Opis i przeznaczenie zgodnie z miejscowym planem zago</w:t>
            </w: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spodarowania przestrzennego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0CAD" w:rsidRDefault="007B130F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Przeznaczenie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0CAD" w:rsidRDefault="007B130F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Termin zagospodarowania nieruchomości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50CAD" w:rsidRDefault="007B130F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Okres dzierżawy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50CAD" w:rsidRDefault="007B130F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Uwagi</w:t>
            </w:r>
          </w:p>
        </w:tc>
      </w:tr>
      <w:tr w:rsidR="00850CAD">
        <w:tblPrEx>
          <w:tblCellMar>
            <w:top w:w="0" w:type="dxa"/>
            <w:bottom w:w="0" w:type="dxa"/>
          </w:tblCellMar>
        </w:tblPrEx>
        <w:tc>
          <w:tcPr>
            <w:tcW w:w="4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0CAD" w:rsidRDefault="007B130F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1.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0CAD" w:rsidRDefault="007B130F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Budynek Świetlicy Wiejskiej położony na działce nr 60 o pow. 0,2200 ha, a.m. 1, obręb Janów 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0CAD" w:rsidRDefault="007B130F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Działka objęta księgą wieczystą nr OP1B/00020838/1 o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ogólnej powierzchni 0,2200 ha, użytek gruntowy RIVa– 0,1100 ha, B – 0,1100 ha.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0CAD" w:rsidRDefault="007B130F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Budynek Świetlicy Wiejskiej oraz grunty orne i inne tereny zabudowane. Brak opracowanego miejscowego planu zagospodarowania przestrzennego dla terenu, na którym usytuowana jest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działka.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0CAD" w:rsidRDefault="007B130F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Działalność statutowa Gminnego Ośrodka Kultury i Sportu w Olszance.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50CAD" w:rsidRDefault="007B130F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Luty 2022 r.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50CAD" w:rsidRDefault="007B130F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6 lat.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50CAD" w:rsidRDefault="007B130F">
            <w:pPr>
              <w:pStyle w:val="Bezodstpw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850CAD" w:rsidRDefault="00850CAD">
      <w:pPr>
        <w:pStyle w:val="Bezodstpw"/>
        <w:rPr>
          <w:rFonts w:ascii="Times New Roman" w:hAnsi="Times New Roman" w:cs="Times New Roman"/>
          <w:color w:val="000000"/>
        </w:rPr>
      </w:pPr>
    </w:p>
    <w:p w:rsidR="00850CAD" w:rsidRDefault="007B130F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Wykaz wywiesza się na tablicy ogłoszeń w siedzibie Urzędu Gminy Olszanka na okres 21 dni.</w:t>
      </w:r>
    </w:p>
    <w:p w:rsidR="00850CAD" w:rsidRDefault="007B130F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 xml:space="preserve">Ponadto jego treść zostanie opublikowana na stronie </w:t>
      </w:r>
      <w:r>
        <w:rPr>
          <w:rFonts w:ascii="Times New Roman" w:hAnsi="Times New Roman" w:cs="Times New Roman"/>
          <w:color w:val="000000"/>
          <w:szCs w:val="24"/>
        </w:rPr>
        <w:t>internetowej urzędu.</w:t>
      </w:r>
    </w:p>
    <w:p w:rsidR="00850CAD" w:rsidRDefault="007B130F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Szczegółowe informacje o gruntach przeznaczonych do oddania w użyczenie można uzyskać w Urzędzie Gminy Olszanka, pokój 4 a, telefon 77 412 96 83 wew. 121.</w:t>
      </w:r>
    </w:p>
    <w:p w:rsidR="00850CAD" w:rsidRDefault="00850CAD">
      <w:pPr>
        <w:pStyle w:val="Bezodstpw"/>
        <w:rPr>
          <w:rFonts w:ascii="Times New Roman" w:hAnsi="Times New Roman" w:cs="Times New Roman"/>
          <w:color w:val="000000"/>
          <w:szCs w:val="24"/>
        </w:rPr>
      </w:pPr>
    </w:p>
    <w:p w:rsidR="00850CAD" w:rsidRDefault="007B130F">
      <w:pPr>
        <w:pStyle w:val="Bezodstpw"/>
        <w:rPr>
          <w:rFonts w:hint="eastAsia"/>
        </w:rPr>
      </w:pPr>
      <w:r>
        <w:rPr>
          <w:rFonts w:ascii="Times New Roman" w:hAnsi="Times New Roman" w:cs="Times New Roman"/>
          <w:color w:val="000000"/>
          <w:szCs w:val="24"/>
        </w:rPr>
        <w:t xml:space="preserve">Olszanka, dn. 10.01.2022 r. </w:t>
      </w:r>
      <w:r>
        <w:rPr>
          <w:rFonts w:ascii="Times New Roman" w:hAnsi="Times New Roman" w:cs="Times New Roman"/>
          <w:color w:val="000000"/>
          <w:szCs w:val="24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</w:p>
    <w:p w:rsidR="00850CAD" w:rsidRDefault="007B130F">
      <w:pPr>
        <w:pStyle w:val="Bezodstpw"/>
        <w:ind w:left="9926" w:firstLine="709"/>
        <w:rPr>
          <w:rFonts w:hint="eastAsia"/>
        </w:rPr>
      </w:pPr>
      <w:r>
        <w:t>/-/ Aneta Rabczewska</w:t>
      </w:r>
    </w:p>
    <w:p w:rsidR="00850CAD" w:rsidRDefault="007B130F">
      <w:pPr>
        <w:pStyle w:val="Bezodstpw"/>
        <w:ind w:left="9926" w:firstLine="709"/>
        <w:rPr>
          <w:rFonts w:hint="eastAsia"/>
        </w:rPr>
      </w:pPr>
      <w:r>
        <w:t xml:space="preserve">Wójt Gminy </w:t>
      </w:r>
      <w:r>
        <w:t>Olszanka</w:t>
      </w:r>
    </w:p>
    <w:sectPr w:rsidR="00850CAD">
      <w:pgSz w:w="16838" w:h="11906" w:orient="landscape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130F" w:rsidRDefault="007B130F">
      <w:pPr>
        <w:rPr>
          <w:rFonts w:hint="eastAsia"/>
        </w:rPr>
      </w:pPr>
      <w:r>
        <w:separator/>
      </w:r>
    </w:p>
  </w:endnote>
  <w:endnote w:type="continuationSeparator" w:id="0">
    <w:p w:rsidR="007B130F" w:rsidRDefault="007B130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130F" w:rsidRDefault="007B130F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7B130F" w:rsidRDefault="007B130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850CAD"/>
    <w:rsid w:val="0016272C"/>
    <w:rsid w:val="007B130F"/>
    <w:rsid w:val="0085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18C2BF-D9D0-4E3C-B192-563B706E4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UG</dc:creator>
  <cp:lastModifiedBy>Użytkownik UG</cp:lastModifiedBy>
  <cp:revision>2</cp:revision>
  <cp:lastPrinted>2022-01-10T10:38:00Z</cp:lastPrinted>
  <dcterms:created xsi:type="dcterms:W3CDTF">2022-01-10T13:58:00Z</dcterms:created>
  <dcterms:modified xsi:type="dcterms:W3CDTF">2022-01-10T13:58:00Z</dcterms:modified>
</cp:coreProperties>
</file>