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01583" w14:textId="77777777" w:rsidR="00976997" w:rsidRDefault="007309D3">
      <w:pPr>
        <w:widowControl/>
        <w:suppressAutoHyphens w:val="0"/>
        <w:autoSpaceDE w:val="0"/>
        <w:jc w:val="right"/>
        <w:rPr>
          <w:rFonts w:eastAsia="Aptos" w:cs="Times New Roman"/>
          <w:i/>
          <w:iCs/>
          <w:kern w:val="0"/>
          <w:lang w:eastAsia="en-US" w:bidi="ar-SA"/>
        </w:rPr>
      </w:pPr>
      <w:r>
        <w:rPr>
          <w:rFonts w:eastAsia="Aptos" w:cs="Times New Roman"/>
          <w:i/>
          <w:iCs/>
          <w:kern w:val="0"/>
          <w:lang w:eastAsia="en-US" w:bidi="ar-SA"/>
        </w:rPr>
        <w:t xml:space="preserve">Załącznik Nr 2 </w:t>
      </w:r>
    </w:p>
    <w:p w14:paraId="4D35FE62" w14:textId="77777777" w:rsidR="00976997" w:rsidRDefault="007309D3">
      <w:pPr>
        <w:widowControl/>
        <w:suppressAutoHyphens w:val="0"/>
        <w:autoSpaceDE w:val="0"/>
        <w:jc w:val="right"/>
        <w:rPr>
          <w:rFonts w:eastAsia="Aptos" w:cs="Times New Roman"/>
          <w:i/>
          <w:iCs/>
          <w:kern w:val="0"/>
          <w:lang w:eastAsia="en-US" w:bidi="ar-SA"/>
        </w:rPr>
      </w:pPr>
      <w:r>
        <w:rPr>
          <w:rFonts w:eastAsia="Aptos" w:cs="Times New Roman"/>
          <w:i/>
          <w:iCs/>
          <w:kern w:val="0"/>
          <w:lang w:eastAsia="en-US" w:bidi="ar-SA"/>
        </w:rPr>
        <w:t>do Zarządzenia Nr 2/2026</w:t>
      </w:r>
    </w:p>
    <w:p w14:paraId="2B6CCD7E" w14:textId="77777777" w:rsidR="00976997" w:rsidRDefault="007309D3">
      <w:pPr>
        <w:widowControl/>
        <w:suppressAutoHyphens w:val="0"/>
        <w:autoSpaceDE w:val="0"/>
        <w:jc w:val="right"/>
        <w:rPr>
          <w:rFonts w:eastAsia="Aptos" w:cs="Times New Roman"/>
          <w:i/>
          <w:iCs/>
          <w:kern w:val="0"/>
          <w:lang w:eastAsia="en-US" w:bidi="ar-SA"/>
        </w:rPr>
      </w:pPr>
      <w:r>
        <w:rPr>
          <w:rFonts w:eastAsia="Aptos" w:cs="Times New Roman"/>
          <w:i/>
          <w:iCs/>
          <w:kern w:val="0"/>
          <w:lang w:eastAsia="en-US" w:bidi="ar-SA"/>
        </w:rPr>
        <w:t>z dnia 19 czerwca 2026 r.</w:t>
      </w:r>
    </w:p>
    <w:p w14:paraId="08143717" w14:textId="77777777" w:rsidR="00976997" w:rsidRDefault="00976997">
      <w:pPr>
        <w:pStyle w:val="Standard"/>
        <w:rPr>
          <w:b/>
          <w:bCs/>
        </w:rPr>
      </w:pPr>
    </w:p>
    <w:p w14:paraId="0A921871" w14:textId="77777777" w:rsidR="00976997" w:rsidRDefault="007309D3">
      <w:pPr>
        <w:pStyle w:val="Standard"/>
        <w:jc w:val="center"/>
        <w:rPr>
          <w:b/>
          <w:bCs/>
        </w:rPr>
      </w:pPr>
      <w:r>
        <w:rPr>
          <w:b/>
          <w:bCs/>
        </w:rPr>
        <w:t>Zestaw podręczników na rok szkolny 2026/2027</w:t>
      </w:r>
    </w:p>
    <w:p w14:paraId="21C06B8A" w14:textId="77777777" w:rsidR="00976997" w:rsidRDefault="00976997">
      <w:pPr>
        <w:pStyle w:val="Standard"/>
      </w:pPr>
    </w:p>
    <w:p w14:paraId="6DEA415B" w14:textId="77777777" w:rsidR="00976997" w:rsidRDefault="00976997">
      <w:pPr>
        <w:pStyle w:val="Textbody"/>
        <w:spacing w:after="0"/>
        <w:rPr>
          <w:b/>
          <w:bCs/>
          <w:u w:val="single"/>
        </w:rPr>
      </w:pPr>
    </w:p>
    <w:p w14:paraId="4EDA310D" w14:textId="77777777" w:rsidR="00976997" w:rsidRDefault="00976997">
      <w:pPr>
        <w:pStyle w:val="Textbody"/>
        <w:spacing w:after="0"/>
        <w:rPr>
          <w:b/>
          <w:bCs/>
          <w:u w:val="single"/>
        </w:rPr>
      </w:pPr>
    </w:p>
    <w:p w14:paraId="23989644" w14:textId="77777777" w:rsidR="00976997" w:rsidRDefault="007309D3">
      <w:pPr>
        <w:pStyle w:val="Textbody"/>
        <w:spacing w:after="0"/>
        <w:rPr>
          <w:b/>
          <w:bCs/>
          <w:u w:val="single"/>
        </w:rPr>
      </w:pPr>
      <w:r>
        <w:rPr>
          <w:b/>
          <w:bCs/>
          <w:u w:val="single"/>
        </w:rPr>
        <w:t>Wychowanie przedszkolne – 5-latki:</w:t>
      </w:r>
    </w:p>
    <w:p w14:paraId="2FC980AD" w14:textId="77777777" w:rsidR="00976997" w:rsidRDefault="00976997">
      <w:pPr>
        <w:pStyle w:val="Textbody"/>
        <w:spacing w:after="0"/>
      </w:pPr>
    </w:p>
    <w:tbl>
      <w:tblPr>
        <w:tblW w:w="148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4252"/>
        <w:gridCol w:w="4252"/>
        <w:gridCol w:w="2268"/>
        <w:gridCol w:w="2098"/>
      </w:tblGrid>
      <w:tr w:rsidR="00976997" w14:paraId="4FE129AF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A3BBF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2F27F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D9906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Autor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45F6F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E0C0E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dopuszczenia</w:t>
            </w:r>
          </w:p>
        </w:tc>
      </w:tr>
      <w:tr w:rsidR="00976997" w14:paraId="65AE86E8" w14:textId="77777777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90C0D" w14:textId="77777777" w:rsidR="00976997" w:rsidRDefault="007309D3">
            <w:pPr>
              <w:pStyle w:val="TableContents"/>
            </w:pPr>
            <w:r>
              <w:t>religia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0014C" w14:textId="77777777" w:rsidR="00976997" w:rsidRDefault="007309D3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 xml:space="preserve">Tak! Jestem </w:t>
            </w:r>
            <w:r>
              <w:rPr>
                <w:rFonts w:ascii="Times New Roman" w:eastAsia="Times New Roman" w:hAnsi="Times New Roman" w:cs="Times New Roman"/>
              </w:rPr>
              <w:t>przyjacielem Jezusa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EB1C1" w14:textId="77777777" w:rsidR="00976997" w:rsidRDefault="007309D3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 xml:space="preserve">Elżbieta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Dariusz Kurpiński, Jerzy Snopek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5F73A" w14:textId="77777777" w:rsidR="00976997" w:rsidRDefault="007309D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Jedność</w:t>
            </w:r>
          </w:p>
        </w:tc>
        <w:tc>
          <w:tcPr>
            <w:tcW w:w="2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A5C29" w14:textId="77777777" w:rsidR="00976997" w:rsidRDefault="007309D3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>AZ-03-01/20-KI-1/24</w:t>
            </w:r>
          </w:p>
        </w:tc>
      </w:tr>
    </w:tbl>
    <w:p w14:paraId="737A4F6A" w14:textId="77777777" w:rsidR="00976997" w:rsidRDefault="00976997">
      <w:pPr>
        <w:pStyle w:val="Standard"/>
      </w:pPr>
    </w:p>
    <w:p w14:paraId="36458D3F" w14:textId="77777777" w:rsidR="00976997" w:rsidRDefault="007309D3">
      <w:pPr>
        <w:pStyle w:val="Textbody"/>
        <w:spacing w:after="0"/>
        <w:rPr>
          <w:b/>
          <w:bCs/>
          <w:u w:val="single"/>
        </w:rPr>
      </w:pPr>
      <w:r>
        <w:rPr>
          <w:b/>
          <w:bCs/>
          <w:u w:val="single"/>
        </w:rPr>
        <w:t>Wychowanie przedszkolne – 6-latki:</w:t>
      </w:r>
    </w:p>
    <w:p w14:paraId="2548678E" w14:textId="77777777" w:rsidR="00976997" w:rsidRDefault="00976997">
      <w:pPr>
        <w:pStyle w:val="Textbody"/>
        <w:spacing w:after="0"/>
      </w:pPr>
    </w:p>
    <w:tbl>
      <w:tblPr>
        <w:tblW w:w="148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4252"/>
        <w:gridCol w:w="4252"/>
        <w:gridCol w:w="2268"/>
        <w:gridCol w:w="2098"/>
      </w:tblGrid>
      <w:tr w:rsidR="00976997" w14:paraId="1C16CB56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978DE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EC507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951FF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Autor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B5CCF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43B62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dopuszczenia</w:t>
            </w:r>
          </w:p>
        </w:tc>
      </w:tr>
      <w:tr w:rsidR="00976997" w14:paraId="43D63E4C" w14:textId="77777777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36694" w14:textId="77777777" w:rsidR="00976997" w:rsidRDefault="007309D3">
            <w:pPr>
              <w:pStyle w:val="TableContents"/>
            </w:pPr>
            <w:r>
              <w:t>religia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3086C" w14:textId="77777777" w:rsidR="00976997" w:rsidRDefault="007309D3">
            <w:pPr>
              <w:pStyle w:val="Defaul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Tak! Jezus mnie kocha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6C3BE" w14:textId="77777777" w:rsidR="00976997" w:rsidRDefault="007309D3">
            <w:pPr>
              <w:pStyle w:val="Default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ks.dr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Krzysztof </w:t>
            </w:r>
            <w:r>
              <w:rPr>
                <w:rFonts w:ascii="Times New Roman" w:eastAsia="Times New Roman" w:hAnsi="Times New Roman" w:cs="Times New Roman"/>
              </w:rPr>
              <w:t xml:space="preserve">Mielnicki, Elżbieta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Kondrak</w:t>
            </w:r>
            <w:proofErr w:type="spellEnd"/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025D2" w14:textId="77777777" w:rsidR="00976997" w:rsidRDefault="007309D3">
            <w:pPr>
              <w:pStyle w:val="TableContents"/>
            </w:pPr>
            <w:r>
              <w:t>Jedność</w:t>
            </w:r>
          </w:p>
        </w:tc>
        <w:tc>
          <w:tcPr>
            <w:tcW w:w="2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79BF2" w14:textId="77777777" w:rsidR="00976997" w:rsidRDefault="007309D3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>AZ-04-01/20-KI-1/20</w:t>
            </w:r>
          </w:p>
        </w:tc>
      </w:tr>
      <w:tr w:rsidR="00976997" w14:paraId="3A241755" w14:textId="77777777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0C9F8" w14:textId="77777777" w:rsidR="00976997" w:rsidRDefault="007309D3">
            <w:pPr>
              <w:pStyle w:val="TableContents"/>
            </w:pPr>
            <w:r>
              <w:t>język angielski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0F933" w14:textId="77777777" w:rsidR="00976997" w:rsidRDefault="007309D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Kids </w:t>
            </w:r>
            <w:proofErr w:type="spellStart"/>
            <w:r>
              <w:rPr>
                <w:rFonts w:ascii="Times New Roman" w:hAnsi="Times New Roman" w:cs="Times New Roman"/>
              </w:rPr>
              <w:t>Can</w:t>
            </w:r>
            <w:proofErr w:type="spellEnd"/>
            <w:r>
              <w:rPr>
                <w:rFonts w:ascii="Times New Roman" w:hAnsi="Times New Roman" w:cs="Times New Roman"/>
              </w:rPr>
              <w:t xml:space="preserve"> Starter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4E5A7" w14:textId="77777777" w:rsidR="00976997" w:rsidRDefault="007309D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Sarah </w:t>
            </w:r>
            <w:proofErr w:type="spellStart"/>
            <w:r>
              <w:rPr>
                <w:rFonts w:ascii="Times New Roman" w:hAnsi="Times New Roman" w:cs="Times New Roman"/>
              </w:rPr>
              <w:t>Hillyard</w:t>
            </w:r>
            <w:proofErr w:type="spellEnd"/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B267D" w14:textId="77777777" w:rsidR="00976997" w:rsidRDefault="007309D3">
            <w:pPr>
              <w:pStyle w:val="TableContents"/>
            </w:pPr>
            <w:r>
              <w:t>Macmillan</w:t>
            </w:r>
          </w:p>
        </w:tc>
        <w:tc>
          <w:tcPr>
            <w:tcW w:w="2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055B0" w14:textId="77777777" w:rsidR="00976997" w:rsidRDefault="007309D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1165/1/2023</w:t>
            </w:r>
          </w:p>
        </w:tc>
      </w:tr>
    </w:tbl>
    <w:p w14:paraId="159FDBEB" w14:textId="77777777" w:rsidR="00976997" w:rsidRDefault="00976997">
      <w:pPr>
        <w:pStyle w:val="Standard"/>
        <w:rPr>
          <w:b/>
          <w:bCs/>
          <w:u w:val="single"/>
        </w:rPr>
      </w:pPr>
    </w:p>
    <w:p w14:paraId="30C47727" w14:textId="77777777" w:rsidR="00976997" w:rsidRDefault="00976997">
      <w:pPr>
        <w:pStyle w:val="Standard"/>
        <w:rPr>
          <w:b/>
          <w:bCs/>
          <w:u w:val="single"/>
        </w:rPr>
      </w:pPr>
    </w:p>
    <w:p w14:paraId="7C1BD028" w14:textId="77777777" w:rsidR="00976997" w:rsidRDefault="00976997">
      <w:pPr>
        <w:pStyle w:val="Standard"/>
        <w:rPr>
          <w:b/>
          <w:bCs/>
          <w:u w:val="single"/>
        </w:rPr>
      </w:pPr>
    </w:p>
    <w:p w14:paraId="520D8930" w14:textId="77777777" w:rsidR="00976997" w:rsidRDefault="00976997">
      <w:pPr>
        <w:pStyle w:val="Standard"/>
        <w:rPr>
          <w:b/>
          <w:bCs/>
          <w:u w:val="single"/>
        </w:rPr>
      </w:pPr>
    </w:p>
    <w:p w14:paraId="6C54DD9D" w14:textId="77777777" w:rsidR="00976997" w:rsidRDefault="00976997">
      <w:pPr>
        <w:pStyle w:val="Standard"/>
        <w:rPr>
          <w:b/>
          <w:bCs/>
          <w:u w:val="single"/>
        </w:rPr>
      </w:pPr>
    </w:p>
    <w:p w14:paraId="0EC6AE73" w14:textId="77777777" w:rsidR="00976997" w:rsidRDefault="00976997">
      <w:pPr>
        <w:pStyle w:val="Standard"/>
        <w:rPr>
          <w:b/>
          <w:bCs/>
          <w:u w:val="single"/>
        </w:rPr>
      </w:pPr>
    </w:p>
    <w:p w14:paraId="771F2028" w14:textId="77777777" w:rsidR="00976997" w:rsidRDefault="00976997">
      <w:pPr>
        <w:pStyle w:val="Standard"/>
        <w:rPr>
          <w:b/>
          <w:bCs/>
          <w:u w:val="single"/>
        </w:rPr>
      </w:pPr>
    </w:p>
    <w:p w14:paraId="00218915" w14:textId="77777777" w:rsidR="00976997" w:rsidRDefault="007309D3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Klasa 1:</w:t>
      </w:r>
    </w:p>
    <w:p w14:paraId="2194A97F" w14:textId="77777777" w:rsidR="00976997" w:rsidRDefault="00976997">
      <w:pPr>
        <w:pStyle w:val="Standard"/>
        <w:rPr>
          <w:b/>
          <w:bCs/>
          <w:u w:val="single"/>
        </w:rPr>
      </w:pPr>
    </w:p>
    <w:tbl>
      <w:tblPr>
        <w:tblW w:w="148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5"/>
        <w:gridCol w:w="4031"/>
        <w:gridCol w:w="4252"/>
        <w:gridCol w:w="2268"/>
        <w:gridCol w:w="2098"/>
      </w:tblGrid>
      <w:tr w:rsidR="00976997" w14:paraId="68C70734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72FD3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40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28CD7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1F01F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Autor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58AD6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C08B6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dopuszczenia</w:t>
            </w:r>
          </w:p>
        </w:tc>
      </w:tr>
      <w:tr w:rsidR="00976997" w14:paraId="2748060D" w14:textId="77777777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C54F8" w14:textId="77777777" w:rsidR="00976997" w:rsidRDefault="007309D3">
            <w:pPr>
              <w:pStyle w:val="TableContents"/>
            </w:pPr>
            <w:r>
              <w:t>edukacja wczesnoszkolna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48A54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Ale to ciekawe!</w:t>
            </w:r>
          </w:p>
          <w:p w14:paraId="4A3BA95B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Edukacja polonistyczna, społeczna i przyrodnicza części 1–4.</w:t>
            </w:r>
          </w:p>
          <w:p w14:paraId="6DDCF72D" w14:textId="77777777" w:rsidR="00976997" w:rsidRDefault="007309D3">
            <w:r>
              <w:rPr>
                <w:rFonts w:eastAsia="Times New Roman" w:cs="Times New Roman"/>
              </w:rPr>
              <w:t>Edukacja matematyczna części 1–2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3617F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 xml:space="preserve">Jolanta Okuniewska, Sabina Piłat, </w:t>
            </w:r>
            <w:r>
              <w:br/>
            </w:r>
            <w:r>
              <w:rPr>
                <w:rFonts w:eastAsia="Times New Roman" w:cs="Times New Roman"/>
              </w:rPr>
              <w:t>Beata Skrzypiec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03190" w14:textId="77777777" w:rsidR="00976997" w:rsidRDefault="007309D3">
            <w:pPr>
              <w:pStyle w:val="TableContents"/>
            </w:pPr>
            <w:r>
              <w:t>Mac Edukacja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A0E6C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222222"/>
              </w:rPr>
              <w:t>1158/1/2026</w:t>
            </w:r>
          </w:p>
        </w:tc>
      </w:tr>
      <w:tr w:rsidR="00976997" w14:paraId="7A7DFAA5" w14:textId="77777777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CD8C6" w14:textId="77777777" w:rsidR="00976997" w:rsidRDefault="007309D3">
            <w:pPr>
              <w:pStyle w:val="Standard"/>
              <w:spacing w:before="100" w:after="119" w:line="90" w:lineRule="atLeast"/>
            </w:pPr>
            <w:r>
              <w:t>religia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4D250" w14:textId="77777777" w:rsidR="00976997" w:rsidRDefault="007309D3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>Poznaję Boży świat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50B40" w14:textId="77777777" w:rsidR="00976997" w:rsidRDefault="007309D3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 xml:space="preserve">ks. dr Krzysztof Mielnicki, </w:t>
            </w:r>
            <w:r>
              <w:br/>
            </w:r>
            <w:r>
              <w:rPr>
                <w:rFonts w:ascii="Times New Roman" w:eastAsia="Times New Roman" w:hAnsi="Times New Roman" w:cs="Times New Roman"/>
              </w:rPr>
              <w:t xml:space="preserve">Elżbieta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Kondrak</w:t>
            </w:r>
            <w:proofErr w:type="spellEnd"/>
          </w:p>
          <w:p w14:paraId="44BD54F7" w14:textId="77777777" w:rsidR="00976997" w:rsidRDefault="00976997">
            <w:pPr>
              <w:pStyle w:val="Defaul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162D8" w14:textId="77777777" w:rsidR="00976997" w:rsidRDefault="007309D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Jedność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9CD83" w14:textId="77777777" w:rsidR="00976997" w:rsidRDefault="007309D3">
            <w:r>
              <w:rPr>
                <w:rFonts w:eastAsia="Times New Roman" w:cs="Times New Roman"/>
                <w:color w:val="000000"/>
              </w:rPr>
              <w:t>AZ-11-01/18-KI-4/20</w:t>
            </w:r>
          </w:p>
        </w:tc>
      </w:tr>
      <w:tr w:rsidR="00976997" w14:paraId="0C3A6B54" w14:textId="77777777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586E6" w14:textId="77777777" w:rsidR="00976997" w:rsidRDefault="007309D3">
            <w:pPr>
              <w:pStyle w:val="TableContents"/>
            </w:pPr>
            <w:r>
              <w:t>język angielski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5023E" w14:textId="77777777" w:rsidR="00976997" w:rsidRDefault="007309D3">
            <w:pPr>
              <w:pStyle w:val="Standard"/>
              <w:rPr>
                <w:lang w:val="en-US"/>
              </w:rPr>
            </w:pPr>
            <w:r>
              <w:rPr>
                <w:lang w:val="en-US"/>
              </w:rPr>
              <w:t>Kids Can 1!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3D273" w14:textId="77777777" w:rsidR="00976997" w:rsidRDefault="007309D3">
            <w:pPr>
              <w:pStyle w:val="Standard"/>
            </w:pPr>
            <w:r>
              <w:rPr>
                <w:lang w:val="en-US"/>
              </w:rPr>
              <w:t xml:space="preserve">Donna Shaw, Mark Ormerod, </w:t>
            </w:r>
            <w:r>
              <w:br/>
            </w:r>
            <w:r>
              <w:rPr>
                <w:lang w:val="en-US"/>
              </w:rPr>
              <w:t>Anna Parr-</w:t>
            </w:r>
            <w:proofErr w:type="spellStart"/>
            <w:r>
              <w:rPr>
                <w:lang w:val="en-US"/>
              </w:rPr>
              <w:t>Modrzejewska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Ewa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Piotrowska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D5C04" w14:textId="77777777" w:rsidR="00976997" w:rsidRDefault="007309D3">
            <w:pPr>
              <w:pStyle w:val="Standard"/>
              <w:rPr>
                <w:lang w:val="en-US"/>
              </w:rPr>
            </w:pPr>
            <w:r>
              <w:rPr>
                <w:lang w:val="en-US"/>
              </w:rPr>
              <w:t>Macmillan Education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00847" w14:textId="77777777" w:rsidR="00976997" w:rsidRDefault="007309D3">
            <w:pPr>
              <w:pStyle w:val="Standard"/>
              <w:rPr>
                <w:lang w:val="en-US"/>
              </w:rPr>
            </w:pPr>
            <w:r>
              <w:rPr>
                <w:lang w:val="en-US"/>
              </w:rPr>
              <w:t>1165/1/2026</w:t>
            </w:r>
          </w:p>
        </w:tc>
      </w:tr>
    </w:tbl>
    <w:p w14:paraId="38343FB2" w14:textId="77777777" w:rsidR="00976997" w:rsidRDefault="00976997">
      <w:pPr>
        <w:pStyle w:val="Standard"/>
      </w:pPr>
    </w:p>
    <w:p w14:paraId="477C62C2" w14:textId="77777777" w:rsidR="00976997" w:rsidRDefault="007309D3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2:</w:t>
      </w:r>
    </w:p>
    <w:p w14:paraId="09E5972E" w14:textId="77777777" w:rsidR="00976997" w:rsidRDefault="00976997">
      <w:pPr>
        <w:pStyle w:val="Standard"/>
        <w:rPr>
          <w:b/>
          <w:bCs/>
          <w:u w:val="single"/>
        </w:rPr>
      </w:pPr>
    </w:p>
    <w:tbl>
      <w:tblPr>
        <w:tblW w:w="14852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2"/>
        <w:gridCol w:w="4252"/>
        <w:gridCol w:w="4252"/>
        <w:gridCol w:w="2268"/>
        <w:gridCol w:w="2098"/>
      </w:tblGrid>
      <w:tr w:rsidR="00976997" w14:paraId="21B0D8FC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56600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6E0DF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DA0CE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Autor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ED7D9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B97F2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dopuszczenia</w:t>
            </w:r>
          </w:p>
        </w:tc>
      </w:tr>
      <w:tr w:rsidR="00976997" w14:paraId="4D034774" w14:textId="77777777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19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10C9F" w14:textId="77777777" w:rsidR="00976997" w:rsidRDefault="007309D3">
            <w:pPr>
              <w:pStyle w:val="TableContents"/>
            </w:pPr>
            <w:r>
              <w:t xml:space="preserve">edukacja </w:t>
            </w:r>
            <w:r>
              <w:t>wczesnoszkolna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DF7C5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Ale to ciekawe! </w:t>
            </w:r>
          </w:p>
          <w:p w14:paraId="5DA70965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Edukacja polonistyczna, społeczna i przyrodnicza, części 1- 4.</w:t>
            </w:r>
          </w:p>
          <w:p w14:paraId="6C2056CF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Edukacja matematyczna, części 1-2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2B5A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Jolanta Okuniewska, Sabina Piłat, Beata Skrzypiec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EE1C0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Edukacja MAC</w:t>
            </w:r>
          </w:p>
        </w:tc>
        <w:tc>
          <w:tcPr>
            <w:tcW w:w="2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77C96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1158/2/2023</w:t>
            </w:r>
          </w:p>
        </w:tc>
      </w:tr>
      <w:tr w:rsidR="00976997" w14:paraId="2522CCA7" w14:textId="77777777">
        <w:tblPrEx>
          <w:tblCellMar>
            <w:top w:w="0" w:type="dxa"/>
            <w:bottom w:w="0" w:type="dxa"/>
          </w:tblCellMar>
        </w:tblPrEx>
        <w:trPr>
          <w:trHeight w:val="972"/>
        </w:trPr>
        <w:tc>
          <w:tcPr>
            <w:tcW w:w="19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9197D" w14:textId="77777777" w:rsidR="00976997" w:rsidRDefault="007309D3">
            <w:pPr>
              <w:pStyle w:val="TableContents"/>
            </w:pPr>
            <w:r>
              <w:t>religia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39CE9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>Odkrywam królestwo Boże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781F2" w14:textId="77777777" w:rsidR="00976997" w:rsidRDefault="007309D3">
            <w:pPr>
              <w:pStyle w:val="Textbody"/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ks. dr </w:t>
            </w:r>
            <w:r>
              <w:rPr>
                <w:rFonts w:eastAsia="Times New Roman" w:cs="Times New Roman"/>
              </w:rPr>
              <w:t xml:space="preserve">Krzysztof Mielnicki, </w:t>
            </w:r>
          </w:p>
          <w:p w14:paraId="7060D895" w14:textId="77777777" w:rsidR="00976997" w:rsidRDefault="007309D3">
            <w:pPr>
              <w:pStyle w:val="Textbody"/>
              <w:spacing w:after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Elżbieta </w:t>
            </w:r>
            <w:proofErr w:type="spellStart"/>
            <w:r>
              <w:rPr>
                <w:rFonts w:eastAsia="Times New Roman" w:cs="Times New Roman"/>
              </w:rPr>
              <w:t>Kondrak</w:t>
            </w:r>
            <w:proofErr w:type="spellEnd"/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1CAC2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Jedność</w:t>
            </w:r>
          </w:p>
        </w:tc>
        <w:tc>
          <w:tcPr>
            <w:tcW w:w="2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C4D6B" w14:textId="77777777" w:rsidR="00976997" w:rsidRDefault="007309D3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>AZ-12-01/18-KI-7/21</w:t>
            </w:r>
          </w:p>
        </w:tc>
      </w:tr>
      <w:tr w:rsidR="00976997" w14:paraId="29017DFA" w14:textId="77777777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19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1E0C9" w14:textId="77777777" w:rsidR="00976997" w:rsidRDefault="007309D3">
            <w:pPr>
              <w:pStyle w:val="TableContents"/>
            </w:pPr>
            <w:r>
              <w:t>język angielski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948C0" w14:textId="77777777" w:rsidR="00976997" w:rsidRDefault="007309D3">
            <w:pPr>
              <w:pStyle w:val="Textbody"/>
              <w:spacing w:after="0"/>
            </w:pPr>
            <w:r>
              <w:rPr>
                <w:rFonts w:cs="Times New Roman"/>
                <w:color w:val="000000"/>
              </w:rPr>
              <w:t xml:space="preserve">Kids </w:t>
            </w:r>
            <w:proofErr w:type="spellStart"/>
            <w:r>
              <w:rPr>
                <w:rFonts w:cs="Times New Roman"/>
                <w:color w:val="000000"/>
              </w:rPr>
              <w:t>Can</w:t>
            </w:r>
            <w:proofErr w:type="spellEnd"/>
            <w:r>
              <w:rPr>
                <w:rFonts w:cs="Times New Roman"/>
                <w:color w:val="000000"/>
              </w:rPr>
              <w:t xml:space="preserve"> 2!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8BD66" w14:textId="77777777" w:rsidR="00976997" w:rsidRDefault="007309D3">
            <w:pPr>
              <w:pStyle w:val="Standard"/>
              <w:widowControl/>
              <w:rPr>
                <w:lang w:val="en-US"/>
              </w:rPr>
            </w:pPr>
            <w:r>
              <w:rPr>
                <w:lang w:val="en-US"/>
              </w:rPr>
              <w:t>Donna Shaw, Mark Ormerod, Anna Parr-</w:t>
            </w:r>
            <w:proofErr w:type="spellStart"/>
            <w:r>
              <w:rPr>
                <w:lang w:val="en-US"/>
              </w:rPr>
              <w:t>Modrzejewska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Ewa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Piotrowska</w:t>
            </w:r>
            <w:proofErr w:type="spellEnd"/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6CF1E" w14:textId="77777777" w:rsidR="00976997" w:rsidRDefault="007309D3">
            <w:pPr>
              <w:pStyle w:val="Standard"/>
              <w:rPr>
                <w:lang w:val="en-US"/>
              </w:rPr>
            </w:pPr>
            <w:r>
              <w:rPr>
                <w:lang w:val="en-US"/>
              </w:rPr>
              <w:t>Macmillan Education</w:t>
            </w:r>
          </w:p>
        </w:tc>
        <w:tc>
          <w:tcPr>
            <w:tcW w:w="2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47C4E" w14:textId="77777777" w:rsidR="00976997" w:rsidRDefault="007309D3">
            <w:pPr>
              <w:pStyle w:val="Textbody"/>
              <w:widowControl/>
              <w:spacing w:after="0"/>
            </w:pPr>
            <w:r>
              <w:rPr>
                <w:rFonts w:cs="Times New Roman"/>
                <w:color w:val="000000"/>
              </w:rPr>
              <w:t>1165/2/2024</w:t>
            </w:r>
          </w:p>
        </w:tc>
      </w:tr>
    </w:tbl>
    <w:p w14:paraId="394A97CB" w14:textId="77777777" w:rsidR="00976997" w:rsidRDefault="00976997">
      <w:pPr>
        <w:pStyle w:val="Standard"/>
        <w:rPr>
          <w:b/>
          <w:bCs/>
          <w:u w:val="single"/>
        </w:rPr>
      </w:pPr>
    </w:p>
    <w:p w14:paraId="7DAE1485" w14:textId="77777777" w:rsidR="00976997" w:rsidRDefault="007309D3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Klasa 3:</w:t>
      </w:r>
    </w:p>
    <w:p w14:paraId="1A5620FD" w14:textId="77777777" w:rsidR="00976997" w:rsidRDefault="00976997">
      <w:pPr>
        <w:pStyle w:val="Standard"/>
      </w:pPr>
    </w:p>
    <w:tbl>
      <w:tblPr>
        <w:tblW w:w="14854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4252"/>
        <w:gridCol w:w="4252"/>
        <w:gridCol w:w="2268"/>
        <w:gridCol w:w="2098"/>
      </w:tblGrid>
      <w:tr w:rsidR="00976997" w14:paraId="49D765BD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C4853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F7DC2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83AA3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Autor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E8423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0158D" w14:textId="77777777" w:rsidR="00976997" w:rsidRDefault="007309D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Nr </w:t>
            </w:r>
            <w:r>
              <w:rPr>
                <w:b/>
                <w:bCs/>
              </w:rPr>
              <w:t>dopuszczenia</w:t>
            </w:r>
          </w:p>
        </w:tc>
      </w:tr>
      <w:tr w:rsidR="00976997" w14:paraId="0C3176B2" w14:textId="77777777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6E13F" w14:textId="77777777" w:rsidR="00976997" w:rsidRDefault="007309D3">
            <w:pPr>
              <w:pStyle w:val="TableContents"/>
            </w:pPr>
            <w:r>
              <w:t>edukacja wczesnoszkolna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C0E2B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Ale to ciekawe! </w:t>
            </w:r>
          </w:p>
          <w:p w14:paraId="4518711F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Edukacja polonistyczna, społeczna i przyrodnicza części 1–4.</w:t>
            </w:r>
          </w:p>
          <w:p w14:paraId="55B88282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>Edukacja matematyczna części 1–2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3A3AC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Jolanta Okuniewska, Sabina Piłat, Beata Skrzypiec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ACD48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Edukacja MAC</w:t>
            </w:r>
          </w:p>
        </w:tc>
        <w:tc>
          <w:tcPr>
            <w:tcW w:w="2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22E28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1158/3/2024</w:t>
            </w:r>
          </w:p>
        </w:tc>
      </w:tr>
      <w:tr w:rsidR="00976997" w14:paraId="5E14EEB7" w14:textId="77777777">
        <w:tblPrEx>
          <w:tblCellMar>
            <w:top w:w="0" w:type="dxa"/>
            <w:bottom w:w="0" w:type="dxa"/>
          </w:tblCellMar>
        </w:tblPrEx>
        <w:trPr>
          <w:trHeight w:val="1015"/>
        </w:trPr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34D0D" w14:textId="77777777" w:rsidR="00976997" w:rsidRDefault="007309D3">
            <w:pPr>
              <w:pStyle w:val="TableContents"/>
            </w:pPr>
            <w:r>
              <w:t>religia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FC303" w14:textId="77777777" w:rsidR="00976997" w:rsidRDefault="007309D3">
            <w:pPr>
              <w:spacing w:line="360" w:lineRule="auto"/>
              <w:ind w:firstLine="33"/>
            </w:pPr>
            <w:r>
              <w:rPr>
                <w:rFonts w:eastAsia="Times New Roman" w:cs="Times New Roman"/>
              </w:rPr>
              <w:t>Poznaję Jezusa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93B63" w14:textId="77777777" w:rsidR="00976997" w:rsidRDefault="007309D3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 xml:space="preserve">ks. dr </w:t>
            </w:r>
            <w:r>
              <w:rPr>
                <w:rFonts w:ascii="Times New Roman" w:eastAsia="Times New Roman" w:hAnsi="Times New Roman" w:cs="Times New Roman"/>
              </w:rPr>
              <w:t xml:space="preserve">Krzysztof Mielnicki, Elżbieta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Kondrak</w:t>
            </w:r>
            <w:proofErr w:type="spellEnd"/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7EAA8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Jedność</w:t>
            </w:r>
          </w:p>
        </w:tc>
        <w:tc>
          <w:tcPr>
            <w:tcW w:w="2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1F086" w14:textId="77777777" w:rsidR="00976997" w:rsidRDefault="007309D3">
            <w:r>
              <w:rPr>
                <w:rFonts w:eastAsia="Times New Roman" w:cs="Times New Roman"/>
                <w:color w:val="000000"/>
              </w:rPr>
              <w:t>AZ-13-01/18-KI-14/22</w:t>
            </w:r>
          </w:p>
        </w:tc>
      </w:tr>
      <w:tr w:rsidR="00976997" w14:paraId="1E1130B1" w14:textId="77777777">
        <w:tblPrEx>
          <w:tblCellMar>
            <w:top w:w="0" w:type="dxa"/>
            <w:bottom w:w="0" w:type="dxa"/>
          </w:tblCellMar>
        </w:tblPrEx>
        <w:trPr>
          <w:trHeight w:val="1012"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6B87F" w14:textId="77777777" w:rsidR="00976997" w:rsidRDefault="007309D3">
            <w:pPr>
              <w:pStyle w:val="TableContents"/>
            </w:pPr>
            <w:r>
              <w:t>język angielski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0CE0E" w14:textId="77777777" w:rsidR="00976997" w:rsidRDefault="007309D3">
            <w:pPr>
              <w:pStyle w:val="Textbody"/>
              <w:widowControl/>
            </w:pPr>
            <w:r>
              <w:t xml:space="preserve">Kids </w:t>
            </w:r>
            <w:proofErr w:type="spellStart"/>
            <w:r>
              <w:t>Can</w:t>
            </w:r>
            <w:proofErr w:type="spellEnd"/>
            <w:r>
              <w:t xml:space="preserve"> 3!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DDAD5" w14:textId="77777777" w:rsidR="00976997" w:rsidRDefault="007309D3">
            <w:pPr>
              <w:pStyle w:val="Standard"/>
              <w:widowControl/>
              <w:rPr>
                <w:lang w:val="en-US"/>
              </w:rPr>
            </w:pPr>
            <w:r>
              <w:rPr>
                <w:lang w:val="en-US"/>
              </w:rPr>
              <w:t>Donna Shaw, Mark Ormerod, Anna Parr-</w:t>
            </w:r>
            <w:proofErr w:type="spellStart"/>
            <w:r>
              <w:rPr>
                <w:lang w:val="en-US"/>
              </w:rPr>
              <w:t>Modrzejewska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Ewa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Piotrowska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0FEDC" w14:textId="77777777" w:rsidR="00976997" w:rsidRDefault="007309D3">
            <w:pPr>
              <w:pStyle w:val="Standard"/>
              <w:rPr>
                <w:lang w:val="en-US"/>
              </w:rPr>
            </w:pPr>
            <w:r>
              <w:rPr>
                <w:lang w:val="en-US"/>
              </w:rPr>
              <w:t>Macmillan Education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E23D4" w14:textId="77777777" w:rsidR="00976997" w:rsidRDefault="007309D3">
            <w:pPr>
              <w:pStyle w:val="Textbody"/>
              <w:widowControl/>
              <w:rPr>
                <w:color w:val="000000"/>
              </w:rPr>
            </w:pPr>
            <w:r>
              <w:rPr>
                <w:color w:val="000000"/>
              </w:rPr>
              <w:t>1165/3/2025</w:t>
            </w:r>
          </w:p>
        </w:tc>
      </w:tr>
    </w:tbl>
    <w:p w14:paraId="1485C461" w14:textId="77777777" w:rsidR="00976997" w:rsidRDefault="00976997">
      <w:pPr>
        <w:pStyle w:val="Standard"/>
        <w:rPr>
          <w:b/>
          <w:bCs/>
          <w:u w:val="single"/>
        </w:rPr>
      </w:pPr>
    </w:p>
    <w:p w14:paraId="6ACB7B0D" w14:textId="77777777" w:rsidR="00976997" w:rsidRDefault="007309D3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4</w:t>
      </w:r>
    </w:p>
    <w:p w14:paraId="1B3C9C4F" w14:textId="77777777" w:rsidR="00976997" w:rsidRDefault="00976997">
      <w:pPr>
        <w:pStyle w:val="Standard"/>
        <w:rPr>
          <w:b/>
          <w:bCs/>
          <w:u w:val="single"/>
        </w:rPr>
      </w:pPr>
    </w:p>
    <w:tbl>
      <w:tblPr>
        <w:tblW w:w="14854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4252"/>
        <w:gridCol w:w="4252"/>
        <w:gridCol w:w="2268"/>
        <w:gridCol w:w="2098"/>
      </w:tblGrid>
      <w:tr w:rsidR="00976997" w14:paraId="0BF4BD3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F453C77" w14:textId="77777777" w:rsidR="00976997" w:rsidRDefault="007309D3">
            <w:pPr>
              <w:pStyle w:val="Standard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Nazwa przedmiotu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E2DA329" w14:textId="77777777" w:rsidR="00976997" w:rsidRDefault="007309D3">
            <w:pPr>
              <w:pStyle w:val="Standard"/>
              <w:spacing w:before="10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Tytuł podręcznika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7D90E2C" w14:textId="77777777" w:rsidR="00976997" w:rsidRDefault="007309D3">
            <w:pPr>
              <w:pStyle w:val="Standard"/>
              <w:spacing w:before="100" w:after="119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Autorzy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D018341" w14:textId="77777777" w:rsidR="00976997" w:rsidRDefault="007309D3">
            <w:pPr>
              <w:pStyle w:val="Standard"/>
              <w:spacing w:before="100" w:after="119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Wydawnictwo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E152336" w14:textId="77777777" w:rsidR="00976997" w:rsidRDefault="007309D3">
            <w:pPr>
              <w:pStyle w:val="Standard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Nr dopuszczenia</w:t>
            </w:r>
          </w:p>
        </w:tc>
      </w:tr>
      <w:tr w:rsidR="00976997" w14:paraId="0DD37676" w14:textId="77777777">
        <w:tblPrEx>
          <w:tblCellMar>
            <w:top w:w="0" w:type="dxa"/>
            <w:bottom w:w="0" w:type="dxa"/>
          </w:tblCellMar>
        </w:tblPrEx>
        <w:trPr>
          <w:trHeight w:val="789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4" w:space="0" w:color="000000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70B9E5A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religia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3C6C574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>Odkrywam życie z Jezusem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91B60E" w14:textId="77777777" w:rsidR="00976997" w:rsidRDefault="007309D3">
            <w:pPr>
              <w:pStyle w:val="Default"/>
              <w:spacing w:before="100" w:after="119"/>
            </w:pPr>
            <w:r>
              <w:rPr>
                <w:rFonts w:ascii="Times New Roman" w:eastAsia="Times New Roman" w:hAnsi="Times New Roman" w:cs="Times New Roman"/>
              </w:rPr>
              <w:t xml:space="preserve">ks. dr Krzysztof Mielnicki, Elżbieta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Kondrak</w:t>
            </w:r>
            <w:proofErr w:type="spellEnd"/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001F26E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Jedność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5BE3A68" w14:textId="77777777" w:rsidR="00976997" w:rsidRDefault="007309D3">
            <w:pPr>
              <w:spacing w:before="100"/>
            </w:pPr>
            <w:r>
              <w:rPr>
                <w:rFonts w:eastAsia="Times New Roman" w:cs="Times New Roman"/>
                <w:color w:val="000000"/>
              </w:rPr>
              <w:t>AZ-14-01/18-KI-19/23</w:t>
            </w:r>
          </w:p>
        </w:tc>
      </w:tr>
      <w:tr w:rsidR="00976997" w14:paraId="5AF68B1C" w14:textId="77777777">
        <w:tblPrEx>
          <w:tblCellMar>
            <w:top w:w="0" w:type="dxa"/>
            <w:bottom w:w="0" w:type="dxa"/>
          </w:tblCellMar>
        </w:tblPrEx>
        <w:trPr>
          <w:trHeight w:val="1575"/>
        </w:trPr>
        <w:tc>
          <w:tcPr>
            <w:tcW w:w="1984" w:type="dxa"/>
            <w:tcBorders>
              <w:top w:val="single" w:sz="4" w:space="0" w:color="000000"/>
              <w:left w:val="single" w:sz="2" w:space="0" w:color="000001"/>
              <w:bottom w:val="single" w:sz="4" w:space="0" w:color="000000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47435B5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język polski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4" w:space="0" w:color="000000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93D1400" w14:textId="77777777" w:rsidR="00976997" w:rsidRDefault="007309D3">
            <w:pPr>
              <w:spacing w:before="100" w:after="200" w:line="276" w:lineRule="auto"/>
            </w:pPr>
            <w:r>
              <w:rPr>
                <w:rFonts w:eastAsia="Times New Roman" w:cs="Times New Roman"/>
                <w:color w:val="212529"/>
              </w:rPr>
              <w:t>NOWE Zamieńmy słowo. Język polski. Podręcznik. Szkoła podstawowa. Klasa 4.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4" w:space="0" w:color="000000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7354D7F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212529"/>
              </w:rPr>
              <w:t xml:space="preserve">Izabella Bartol, </w:t>
            </w:r>
            <w:r>
              <w:rPr>
                <w:rFonts w:eastAsia="Times New Roman" w:cs="Times New Roman"/>
                <w:color w:val="212529"/>
              </w:rPr>
              <w:t xml:space="preserve">Magdalena Biskupska, Jagoda </w:t>
            </w:r>
            <w:proofErr w:type="spellStart"/>
            <w:r>
              <w:rPr>
                <w:rFonts w:eastAsia="Times New Roman" w:cs="Times New Roman"/>
                <w:color w:val="212529"/>
              </w:rPr>
              <w:t>Najmanowicz</w:t>
            </w:r>
            <w:proofErr w:type="spellEnd"/>
            <w:r>
              <w:rPr>
                <w:rFonts w:eastAsia="Times New Roman" w:cs="Times New Roman"/>
                <w:color w:val="212529"/>
              </w:rPr>
              <w:t>-Michalak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4" w:space="0" w:color="000000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2EAC09B" w14:textId="77777777" w:rsidR="00976997" w:rsidRDefault="007309D3">
            <w:pPr>
              <w:rPr>
                <w:rFonts w:eastAsia="Times New Roman" w:cs="Times New Roman"/>
                <w:color w:val="212529"/>
              </w:rPr>
            </w:pPr>
            <w:r>
              <w:rPr>
                <w:rFonts w:eastAsia="Times New Roman" w:cs="Times New Roman"/>
                <w:color w:val="212529"/>
              </w:rPr>
              <w:t>Wydawnictwa Szkolne i Pedagogiczne S.A.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4" w:space="0" w:color="000000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2EBA804" w14:textId="77777777" w:rsidR="00976997" w:rsidRDefault="007309D3">
            <w:pPr>
              <w:pStyle w:val="Nagwek1"/>
              <w:spacing w:before="0" w:after="119"/>
              <w:rPr>
                <w:rFonts w:eastAsia="Times New Roman" w:cs="Times New Roman"/>
                <w:b w:val="0"/>
                <w:bCs w:val="0"/>
                <w:color w:val="212529"/>
                <w:sz w:val="24"/>
                <w:szCs w:val="24"/>
              </w:rPr>
            </w:pPr>
            <w:r>
              <w:rPr>
                <w:rFonts w:eastAsia="Times New Roman" w:cs="Times New Roman"/>
                <w:b w:val="0"/>
                <w:bCs w:val="0"/>
                <w:color w:val="212529"/>
                <w:sz w:val="24"/>
                <w:szCs w:val="24"/>
              </w:rPr>
              <w:t>1278/1/2026</w:t>
            </w:r>
          </w:p>
          <w:p w14:paraId="359973A7" w14:textId="77777777" w:rsidR="00976997" w:rsidRDefault="00976997">
            <w:pPr>
              <w:pStyle w:val="Standard"/>
              <w:spacing w:before="100" w:after="119"/>
              <w:rPr>
                <w:rFonts w:eastAsia="Times New Roman" w:cs="Times New Roman"/>
                <w:color w:val="212529"/>
              </w:rPr>
            </w:pPr>
          </w:p>
        </w:tc>
      </w:tr>
      <w:tr w:rsidR="00976997" w14:paraId="60A80736" w14:textId="77777777">
        <w:tblPrEx>
          <w:tblCellMar>
            <w:top w:w="0" w:type="dxa"/>
            <w:bottom w:w="0" w:type="dxa"/>
          </w:tblCellMar>
        </w:tblPrEx>
        <w:trPr>
          <w:trHeight w:val="1023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4388EA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historia</w:t>
            </w:r>
          </w:p>
          <w:p w14:paraId="1CE84763" w14:textId="77777777" w:rsidR="00976997" w:rsidRDefault="00976997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607544B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Wczoraj i dziś 4. Podręcznik. Szkoła podstawowa. Nowa podstawa programowa.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23984FC" w14:textId="77777777" w:rsidR="00976997" w:rsidRDefault="007309D3">
            <w:pPr>
              <w:pStyle w:val="Standard"/>
              <w:spacing w:before="100" w:after="119"/>
            </w:pPr>
            <w:r>
              <w:t>Grzegorz Wojciechowski, Sławomir Wróblewski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3AF72D0" w14:textId="77777777" w:rsidR="00976997" w:rsidRDefault="007309D3">
            <w:pPr>
              <w:pStyle w:val="Standard"/>
              <w:spacing w:before="100" w:after="119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CD48966" w14:textId="77777777" w:rsidR="00976997" w:rsidRDefault="007309D3">
            <w:pPr>
              <w:pStyle w:val="Standard"/>
              <w:spacing w:before="100"/>
            </w:pPr>
            <w:r>
              <w:rPr>
                <w:rFonts w:eastAsia="Times New Roman" w:cs="Times New Roman"/>
              </w:rPr>
              <w:t>877/1/2026.</w:t>
            </w:r>
          </w:p>
        </w:tc>
      </w:tr>
      <w:tr w:rsidR="00976997" w14:paraId="767D7E2B" w14:textId="77777777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92997CF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język angielski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BB196F9" w14:textId="77777777" w:rsidR="00976997" w:rsidRDefault="007309D3">
            <w:pPr>
              <w:pStyle w:val="Standard"/>
              <w:spacing w:before="100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Stay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Brainy</w:t>
            </w:r>
            <w:proofErr w:type="spellEnd"/>
            <w:r>
              <w:rPr>
                <w:rFonts w:cs="Times New Roman"/>
              </w:rPr>
              <w:t>. Klasa 4. Książka ucznia.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6F99FD5" w14:textId="77777777" w:rsidR="00976997" w:rsidRDefault="007309D3">
            <w:pPr>
              <w:pStyle w:val="Standard"/>
              <w:spacing w:before="10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Nick </w:t>
            </w:r>
            <w:proofErr w:type="spellStart"/>
            <w:r>
              <w:rPr>
                <w:rFonts w:cs="Times New Roman"/>
                <w:lang w:val="en-US"/>
              </w:rPr>
              <w:t>Beare</w:t>
            </w:r>
            <w:proofErr w:type="spellEnd"/>
            <w:r>
              <w:rPr>
                <w:rFonts w:cs="Times New Roman"/>
                <w:lang w:val="en-US"/>
              </w:rPr>
              <w:t xml:space="preserve">, Karolina </w:t>
            </w:r>
            <w:proofErr w:type="spellStart"/>
            <w:r>
              <w:rPr>
                <w:rFonts w:cs="Times New Roman"/>
                <w:lang w:val="en-US"/>
              </w:rPr>
              <w:t>Kotorowicz-Jasińska</w:t>
            </w:r>
            <w:proofErr w:type="spellEnd"/>
            <w:r>
              <w:rPr>
                <w:rFonts w:cs="Times New Roman"/>
                <w:lang w:val="en-US"/>
              </w:rPr>
              <w:t xml:space="preserve">, Magdalena </w:t>
            </w:r>
            <w:proofErr w:type="spellStart"/>
            <w:r>
              <w:rPr>
                <w:rFonts w:cs="Times New Roman"/>
                <w:lang w:val="en-US"/>
              </w:rPr>
              <w:t>Kondro</w:t>
            </w:r>
            <w:proofErr w:type="spellEnd"/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1756BE5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lang w:eastAsia="pl-PL"/>
              </w:rPr>
              <w:t>Education</w:t>
            </w:r>
            <w:proofErr w:type="spellEnd"/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0B90EE7" w14:textId="77777777" w:rsidR="00976997" w:rsidRDefault="007309D3">
            <w:pPr>
              <w:pStyle w:val="Standard"/>
              <w:spacing w:before="100" w:after="119" w:line="249" w:lineRule="auto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1274/1/2026</w:t>
            </w:r>
          </w:p>
        </w:tc>
      </w:tr>
      <w:tr w:rsidR="00976997" w14:paraId="0B75EEAD" w14:textId="77777777">
        <w:tblPrEx>
          <w:tblCellMar>
            <w:top w:w="0" w:type="dxa"/>
            <w:bottom w:w="0" w:type="dxa"/>
          </w:tblCellMar>
        </w:tblPrEx>
        <w:trPr>
          <w:trHeight w:val="1209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75E380C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matematyka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4990B17" w14:textId="77777777" w:rsidR="00976997" w:rsidRDefault="007309D3">
            <w:pPr>
              <w:pStyle w:val="Nagwek2"/>
              <w:shd w:val="clear" w:color="auto" w:fill="FFFFFF"/>
              <w:spacing w:before="0" w:after="0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Matematyka z plusem 4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E4B25F4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Małgorzata Dobrowolska, Marta </w:t>
            </w:r>
            <w:proofErr w:type="spellStart"/>
            <w:r>
              <w:rPr>
                <w:rFonts w:eastAsia="Times New Roman" w:cs="Times New Roman"/>
              </w:rPr>
              <w:t>Jucewicz</w:t>
            </w:r>
            <w:proofErr w:type="spellEnd"/>
            <w:r>
              <w:rPr>
                <w:rFonts w:eastAsia="Times New Roman" w:cs="Times New Roman"/>
              </w:rPr>
              <w:t xml:space="preserve">, Marcin </w:t>
            </w:r>
            <w:r>
              <w:rPr>
                <w:rFonts w:eastAsia="Times New Roman" w:cs="Times New Roman"/>
              </w:rPr>
              <w:t>Karpiński, Piotr Zarzycki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3FBEF1D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GWO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310ED8D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68/1/2026</w:t>
            </w:r>
          </w:p>
        </w:tc>
      </w:tr>
      <w:tr w:rsidR="00976997" w14:paraId="7D8570BB" w14:textId="77777777">
        <w:tblPrEx>
          <w:tblCellMar>
            <w:top w:w="0" w:type="dxa"/>
            <w:bottom w:w="0" w:type="dxa"/>
          </w:tblCellMar>
        </w:tblPrEx>
        <w:trPr>
          <w:trHeight w:val="1350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521C05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przyroda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709B5FF" w14:textId="77777777" w:rsidR="00976997" w:rsidRDefault="007309D3">
            <w:pPr>
              <w:pStyle w:val="Standard"/>
              <w:spacing w:before="100" w:after="119"/>
              <w:rPr>
                <w:rFonts w:cs="Times New Roman"/>
              </w:rPr>
            </w:pPr>
            <w:r>
              <w:rPr>
                <w:rFonts w:cs="Times New Roman"/>
              </w:rPr>
              <w:t>Odkrywam przyrodę 4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A97CABC" w14:textId="77777777" w:rsidR="00976997" w:rsidRDefault="007309D3">
            <w:pPr>
              <w:pStyle w:val="Standard"/>
              <w:spacing w:before="100"/>
              <w:rPr>
                <w:rFonts w:cs="Times New Roman"/>
              </w:rPr>
            </w:pPr>
            <w:r>
              <w:rPr>
                <w:rFonts w:cs="Times New Roman"/>
              </w:rPr>
              <w:t xml:space="preserve">Wojciech Grajkowski, Joanna </w:t>
            </w:r>
            <w:proofErr w:type="spellStart"/>
            <w:r>
              <w:rPr>
                <w:rFonts w:cs="Times New Roman"/>
              </w:rPr>
              <w:t>Winiecka-Nowak</w:t>
            </w:r>
            <w:proofErr w:type="spellEnd"/>
            <w:r>
              <w:rPr>
                <w:rFonts w:cs="Times New Roman"/>
              </w:rPr>
              <w:t xml:space="preserve">, Bartłomiej Piotrowski, Marcin </w:t>
            </w:r>
            <w:proofErr w:type="spellStart"/>
            <w:r>
              <w:rPr>
                <w:rFonts w:cs="Times New Roman"/>
              </w:rPr>
              <w:t>Świtoniak</w:t>
            </w:r>
            <w:proofErr w:type="spellEnd"/>
            <w:r>
              <w:rPr>
                <w:rFonts w:cs="Times New Roman"/>
              </w:rPr>
              <w:t xml:space="preserve">, Justyna </w:t>
            </w:r>
            <w:proofErr w:type="spellStart"/>
            <w:r>
              <w:rPr>
                <w:rFonts w:cs="Times New Roman"/>
              </w:rPr>
              <w:t>Hardyś</w:t>
            </w:r>
            <w:proofErr w:type="spellEnd"/>
            <w:r>
              <w:rPr>
                <w:rFonts w:cs="Times New Roman"/>
              </w:rPr>
              <w:t>, Tomasz Rachwał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C4952A2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3F3DD81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1254/1/2026</w:t>
            </w:r>
          </w:p>
        </w:tc>
      </w:tr>
      <w:tr w:rsidR="00976997" w14:paraId="0E2FBE02" w14:textId="77777777">
        <w:tblPrEx>
          <w:tblCellMar>
            <w:top w:w="0" w:type="dxa"/>
            <w:bottom w:w="0" w:type="dxa"/>
          </w:tblCellMar>
        </w:tblPrEx>
        <w:trPr>
          <w:trHeight w:val="757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342B218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muzyka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0B6F572" w14:textId="77777777" w:rsidR="00976997" w:rsidRDefault="007309D3">
            <w:pPr>
              <w:pStyle w:val="Standard"/>
            </w:pPr>
            <w:r>
              <w:t>Wszystko gra. Klasa 4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5F2EF21" w14:textId="77777777" w:rsidR="00976997" w:rsidRDefault="007309D3">
            <w:pPr>
              <w:pStyle w:val="Standard"/>
            </w:pPr>
            <w:r>
              <w:t xml:space="preserve">Renata </w:t>
            </w:r>
            <w:r>
              <w:t>Barańska-</w:t>
            </w:r>
            <w:proofErr w:type="spellStart"/>
            <w:r>
              <w:t>Gumieniak</w:t>
            </w:r>
            <w:proofErr w:type="spellEnd"/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3CCB83B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Nowa Era 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FC470FF" w14:textId="77777777" w:rsidR="00976997" w:rsidRDefault="007309D3">
            <w:pPr>
              <w:pStyle w:val="Standard"/>
              <w:spacing w:before="100" w:after="119"/>
            </w:pPr>
            <w:r>
              <w:t>1265/1/2026</w:t>
            </w:r>
          </w:p>
        </w:tc>
      </w:tr>
      <w:tr w:rsidR="00976997" w14:paraId="36BD163C" w14:textId="77777777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898FE42" w14:textId="77777777" w:rsidR="00976997" w:rsidRDefault="007309D3">
            <w:pPr>
              <w:pStyle w:val="Standard"/>
              <w:spacing w:before="100" w:after="119" w:line="225" w:lineRule="atLeast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plastyka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5F1846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Do dzieła! Klasa 4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B32F74A" w14:textId="77777777" w:rsidR="00976997" w:rsidRDefault="007309D3">
            <w:pPr>
              <w:pStyle w:val="Standard"/>
            </w:pPr>
            <w:r>
              <w:t xml:space="preserve">Jadwiga Lukas, Krystyna </w:t>
            </w:r>
            <w:proofErr w:type="spellStart"/>
            <w:r>
              <w:t>Onak</w:t>
            </w:r>
            <w:proofErr w:type="spellEnd"/>
            <w:r>
              <w:t>-Ossowska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45C520" w14:textId="77777777" w:rsidR="00976997" w:rsidRDefault="007309D3">
            <w:pPr>
              <w:pStyle w:val="Standard"/>
              <w:spacing w:before="100" w:after="119" w:line="225" w:lineRule="atLeast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8A82C6D" w14:textId="77777777" w:rsidR="00976997" w:rsidRDefault="007309D3">
            <w:pPr>
              <w:pStyle w:val="Standard"/>
              <w:spacing w:before="100"/>
              <w:rPr>
                <w:rFonts w:cs="Times New Roman"/>
              </w:rPr>
            </w:pPr>
            <w:r>
              <w:rPr>
                <w:rFonts w:cs="Times New Roman"/>
              </w:rPr>
              <w:t>903/1/2017</w:t>
            </w:r>
          </w:p>
        </w:tc>
      </w:tr>
      <w:tr w:rsidR="00976997" w14:paraId="78D6DA78" w14:textId="77777777">
        <w:tblPrEx>
          <w:tblCellMar>
            <w:top w:w="0" w:type="dxa"/>
            <w:bottom w:w="0" w:type="dxa"/>
          </w:tblCellMar>
        </w:tblPrEx>
        <w:trPr>
          <w:trHeight w:val="1307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F0ABDF6" w14:textId="77777777" w:rsidR="00976997" w:rsidRDefault="007309D3">
            <w:pPr>
              <w:pStyle w:val="Standard"/>
              <w:spacing w:before="100" w:after="119" w:line="90" w:lineRule="atLeast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informatyka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A2648C1" w14:textId="77777777" w:rsidR="00976997" w:rsidRDefault="007309D3">
            <w:pPr>
              <w:pStyle w:val="Standard"/>
            </w:pPr>
            <w:r>
              <w:t>Informatyka w akcji - podręcznik do informatyki klasa 4.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9C1EB68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Beata </w:t>
            </w:r>
            <w:proofErr w:type="spellStart"/>
            <w:r>
              <w:rPr>
                <w:rFonts w:cs="Times New Roman"/>
              </w:rPr>
              <w:t>Chodacka</w:t>
            </w:r>
            <w:proofErr w:type="spellEnd"/>
            <w:r>
              <w:rPr>
                <w:rFonts w:cs="Times New Roman"/>
              </w:rPr>
              <w:t xml:space="preserve">, Janusz Mazur, Tomasz </w:t>
            </w:r>
            <w:r>
              <w:rPr>
                <w:rFonts w:cs="Times New Roman"/>
              </w:rPr>
              <w:t>Mikołajczyk, Janusz S. Wierzbicki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70BFB6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377752B" w14:textId="77777777" w:rsidR="00976997" w:rsidRDefault="007309D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1282/1/2026</w:t>
            </w:r>
          </w:p>
        </w:tc>
      </w:tr>
      <w:tr w:rsidR="00976997" w14:paraId="2F06F3E5" w14:textId="77777777">
        <w:tblPrEx>
          <w:tblCellMar>
            <w:top w:w="0" w:type="dxa"/>
            <w:bottom w:w="0" w:type="dxa"/>
          </w:tblCellMar>
        </w:tblPrEx>
        <w:trPr>
          <w:trHeight w:val="1058"/>
        </w:trPr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588245A" w14:textId="77777777" w:rsidR="00976997" w:rsidRDefault="007309D3">
            <w:pPr>
              <w:pStyle w:val="Standard"/>
              <w:spacing w:before="100" w:after="119" w:line="90" w:lineRule="atLeast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 xml:space="preserve">Zajęcia </w:t>
            </w:r>
            <w:proofErr w:type="spellStart"/>
            <w:r>
              <w:rPr>
                <w:rFonts w:eastAsia="Times New Roman" w:cs="Times New Roman"/>
                <w:lang w:eastAsia="pl-PL"/>
              </w:rPr>
              <w:t>praktyczno</w:t>
            </w:r>
            <w:proofErr w:type="spellEnd"/>
            <w:r>
              <w:rPr>
                <w:rFonts w:eastAsia="Times New Roman" w:cs="Times New Roman"/>
                <w:lang w:eastAsia="pl-PL"/>
              </w:rPr>
              <w:t xml:space="preserve"> - techniczne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2E78D27" w14:textId="77777777" w:rsidR="00976997" w:rsidRDefault="007309D3">
            <w:pPr>
              <w:pStyle w:val="Bezodstpw"/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Jak to zrobić? Zajęcia praktyczno-techniczne. Podręcznik dla kl.4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81EDFB1" w14:textId="77777777" w:rsidR="00976997" w:rsidRDefault="007309D3">
            <w:pPr>
              <w:pStyle w:val="Standard"/>
              <w:spacing w:before="100" w:after="119" w:line="90" w:lineRule="atLeast"/>
              <w:rPr>
                <w:rFonts w:cs="Times New Roman"/>
              </w:rPr>
            </w:pPr>
            <w:r>
              <w:rPr>
                <w:rFonts w:cs="Times New Roman"/>
              </w:rPr>
              <w:t>Jerzy Pecyna, Marcin Sztuka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37870ED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E911607" w14:textId="77777777" w:rsidR="00976997" w:rsidRDefault="007309D3">
            <w:pPr>
              <w:pStyle w:val="Standard"/>
            </w:pPr>
            <w:r>
              <w:t>1256/1/2026</w:t>
            </w:r>
          </w:p>
        </w:tc>
      </w:tr>
    </w:tbl>
    <w:p w14:paraId="38C75A81" w14:textId="77777777" w:rsidR="00976997" w:rsidRDefault="00976997">
      <w:pPr>
        <w:pStyle w:val="Standard"/>
        <w:rPr>
          <w:b/>
          <w:bCs/>
          <w:u w:val="single"/>
        </w:rPr>
      </w:pPr>
    </w:p>
    <w:p w14:paraId="52E7D730" w14:textId="77777777" w:rsidR="00976997" w:rsidRDefault="007309D3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5:</w:t>
      </w:r>
    </w:p>
    <w:p w14:paraId="23371B7D" w14:textId="77777777" w:rsidR="00976997" w:rsidRDefault="00976997">
      <w:pPr>
        <w:pStyle w:val="Standard"/>
        <w:rPr>
          <w:b/>
          <w:bCs/>
          <w:u w:val="single"/>
        </w:rPr>
      </w:pPr>
    </w:p>
    <w:tbl>
      <w:tblPr>
        <w:tblW w:w="14852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2"/>
        <w:gridCol w:w="4252"/>
        <w:gridCol w:w="4252"/>
        <w:gridCol w:w="2268"/>
        <w:gridCol w:w="2098"/>
      </w:tblGrid>
      <w:tr w:rsidR="00976997" w14:paraId="26865EF0" w14:textId="77777777">
        <w:tblPrEx>
          <w:tblCellMar>
            <w:top w:w="0" w:type="dxa"/>
            <w:bottom w:w="0" w:type="dxa"/>
          </w:tblCellMar>
        </w:tblPrEx>
        <w:trPr>
          <w:trHeight w:val="712"/>
        </w:trPr>
        <w:tc>
          <w:tcPr>
            <w:tcW w:w="19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4265617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Nazwa przedmiotu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DC1755E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Tytuł </w:t>
            </w: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podręcznika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C055CA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AA7FA86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Wydawnictwo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942E635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Nr dopuszczenia</w:t>
            </w:r>
          </w:p>
        </w:tc>
      </w:tr>
      <w:tr w:rsidR="00976997" w14:paraId="011FC7A4" w14:textId="77777777">
        <w:tblPrEx>
          <w:tblCellMar>
            <w:top w:w="0" w:type="dxa"/>
            <w:bottom w:w="0" w:type="dxa"/>
          </w:tblCellMar>
        </w:tblPrEx>
        <w:trPr>
          <w:trHeight w:val="770"/>
        </w:trPr>
        <w:tc>
          <w:tcPr>
            <w:tcW w:w="19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F4F54F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religia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37C30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Szczęśliwi, którzy szukają prawdy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028E3" w14:textId="77777777" w:rsidR="00976997" w:rsidRDefault="007309D3">
            <w:pPr>
              <w:pStyle w:val="Default"/>
              <w:spacing w:before="100" w:after="119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ks. dr Krzysztof Mielnicki, Elżbieta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</w:rPr>
              <w:t>Kondrak</w:t>
            </w:r>
            <w:proofErr w:type="spellEnd"/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DD5213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Jedność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A272EC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AZ-21-01/20-KI-2/20</w:t>
            </w:r>
          </w:p>
        </w:tc>
      </w:tr>
      <w:tr w:rsidR="00976997" w14:paraId="46597D17" w14:textId="77777777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1982" w:type="dxa"/>
            <w:vMerge w:val="restart"/>
            <w:tcBorders>
              <w:left w:val="single" w:sz="2" w:space="0" w:color="000001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3A9461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język polski</w:t>
            </w:r>
          </w:p>
        </w:tc>
        <w:tc>
          <w:tcPr>
            <w:tcW w:w="425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B10C0" w14:textId="77777777" w:rsidR="00976997" w:rsidRDefault="007309D3">
            <w:r>
              <w:rPr>
                <w:rFonts w:eastAsia="Times New Roman" w:cs="Times New Roman"/>
              </w:rPr>
              <w:t xml:space="preserve">Słowa z uśmiechem. Język polski. </w:t>
            </w:r>
            <w:r>
              <w:br/>
            </w:r>
            <w:r>
              <w:rPr>
                <w:rFonts w:eastAsia="Times New Roman" w:cs="Times New Roman"/>
              </w:rPr>
              <w:t xml:space="preserve">Literatura i kultura. Podręcznik. </w:t>
            </w:r>
            <w:r>
              <w:rPr>
                <w:rFonts w:eastAsia="Times New Roman" w:cs="Times New Roman"/>
              </w:rPr>
              <w:t>Szkoła podstawowa. Klasa 5</w:t>
            </w:r>
          </w:p>
        </w:tc>
        <w:tc>
          <w:tcPr>
            <w:tcW w:w="425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9E6DF1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Ewa </w:t>
            </w:r>
            <w:proofErr w:type="spellStart"/>
            <w:r>
              <w:rPr>
                <w:rFonts w:eastAsia="Times New Roman" w:cs="Times New Roman"/>
              </w:rPr>
              <w:t>Horwath</w:t>
            </w:r>
            <w:proofErr w:type="spellEnd"/>
            <w:r>
              <w:rPr>
                <w:rFonts w:eastAsia="Times New Roman" w:cs="Times New Roman"/>
              </w:rPr>
              <w:t xml:space="preserve">, Anita </w:t>
            </w:r>
            <w:proofErr w:type="spellStart"/>
            <w:r>
              <w:rPr>
                <w:rFonts w:eastAsia="Times New Roman" w:cs="Times New Roman"/>
              </w:rPr>
              <w:t>Żegleń</w:t>
            </w:r>
            <w:proofErr w:type="spellEnd"/>
          </w:p>
        </w:tc>
        <w:tc>
          <w:tcPr>
            <w:tcW w:w="226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C8860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Wydawnictwa Szkolne i Pedagogiczne S.A.</w:t>
            </w:r>
          </w:p>
        </w:tc>
        <w:tc>
          <w:tcPr>
            <w:tcW w:w="209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388BD6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861/3/2018</w:t>
            </w:r>
          </w:p>
        </w:tc>
      </w:tr>
      <w:tr w:rsidR="00976997" w14:paraId="4AC9BEA2" w14:textId="77777777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1982" w:type="dxa"/>
            <w:vMerge/>
            <w:tcBorders>
              <w:left w:val="single" w:sz="2" w:space="0" w:color="000001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20A7DB" w14:textId="77777777" w:rsidR="00976997" w:rsidRDefault="00976997"/>
        </w:tc>
        <w:tc>
          <w:tcPr>
            <w:tcW w:w="4252" w:type="dxa"/>
            <w:tcBorders>
              <w:left w:val="single" w:sz="2" w:space="0" w:color="000001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D467DB" w14:textId="77777777" w:rsidR="00976997" w:rsidRDefault="007309D3">
            <w:r>
              <w:rPr>
                <w:rFonts w:eastAsia="Times New Roman" w:cs="Times New Roman"/>
              </w:rPr>
              <w:t xml:space="preserve">Słowa z uśmiechem. Język polski </w:t>
            </w:r>
            <w:r>
              <w:br/>
            </w:r>
            <w:r>
              <w:rPr>
                <w:rFonts w:eastAsia="Times New Roman" w:cs="Times New Roman"/>
              </w:rPr>
              <w:t>Nauka o języku i ortografia. Podręcznik. Szkoła podstawowa. Klasa 5</w:t>
            </w:r>
          </w:p>
          <w:p w14:paraId="14A11A99" w14:textId="77777777" w:rsidR="00976997" w:rsidRDefault="00976997">
            <w:pPr>
              <w:rPr>
                <w:rFonts w:eastAsia="Times New Roman" w:cs="Times New Roman"/>
              </w:rPr>
            </w:pPr>
          </w:p>
        </w:tc>
        <w:tc>
          <w:tcPr>
            <w:tcW w:w="4252" w:type="dxa"/>
            <w:tcBorders>
              <w:left w:val="single" w:sz="2" w:space="0" w:color="000001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6117D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Ewa </w:t>
            </w:r>
            <w:proofErr w:type="spellStart"/>
            <w:r>
              <w:rPr>
                <w:rFonts w:eastAsia="Times New Roman" w:cs="Times New Roman"/>
              </w:rPr>
              <w:t>Horwath</w:t>
            </w:r>
            <w:proofErr w:type="spellEnd"/>
            <w:r>
              <w:rPr>
                <w:rFonts w:eastAsia="Times New Roman" w:cs="Times New Roman"/>
              </w:rPr>
              <w:t xml:space="preserve">, Anita </w:t>
            </w:r>
            <w:proofErr w:type="spellStart"/>
            <w:r>
              <w:rPr>
                <w:rFonts w:eastAsia="Times New Roman" w:cs="Times New Roman"/>
              </w:rPr>
              <w:t>Żegleń</w:t>
            </w:r>
            <w:proofErr w:type="spellEnd"/>
          </w:p>
        </w:tc>
        <w:tc>
          <w:tcPr>
            <w:tcW w:w="2268" w:type="dxa"/>
            <w:tcBorders>
              <w:left w:val="single" w:sz="2" w:space="0" w:color="000001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599AD6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Wydawnictwa </w:t>
            </w:r>
            <w:r>
              <w:rPr>
                <w:rFonts w:eastAsia="Times New Roman" w:cs="Times New Roman"/>
              </w:rPr>
              <w:t>Szkolne i Pedagogiczne S.A.</w:t>
            </w:r>
          </w:p>
        </w:tc>
        <w:tc>
          <w:tcPr>
            <w:tcW w:w="2098" w:type="dxa"/>
            <w:tcBorders>
              <w:left w:val="single" w:sz="2" w:space="0" w:color="000001"/>
              <w:bottom w:val="single" w:sz="4" w:space="0" w:color="000000"/>
              <w:right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5E6F3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861/4/2018</w:t>
            </w:r>
          </w:p>
        </w:tc>
      </w:tr>
      <w:tr w:rsidR="00976997" w14:paraId="04C3C505" w14:textId="77777777">
        <w:tblPrEx>
          <w:tblCellMar>
            <w:top w:w="0" w:type="dxa"/>
            <w:bottom w:w="0" w:type="dxa"/>
          </w:tblCellMar>
        </w:tblPrEx>
        <w:trPr>
          <w:trHeight w:val="925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A33C32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historia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920DB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Wczoraj i dziś 5. Nowa edycja 2024-2026. Podręcznik do historii. Szkoła podstawowa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E5178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Grzegorz Wojciechowski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82F40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098F1B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877/2/2018</w:t>
            </w:r>
          </w:p>
        </w:tc>
      </w:tr>
      <w:tr w:rsidR="00976997" w14:paraId="21FB67FE" w14:textId="77777777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1982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A0BDC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język angielski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5D5DB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Brainy</w:t>
            </w:r>
            <w:proofErr w:type="spellEnd"/>
            <w:r>
              <w:rPr>
                <w:rFonts w:eastAsia="Times New Roman" w:cs="Times New Roman"/>
              </w:rPr>
              <w:t>. Klasa 5. Książka ucznia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A11B7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 xml:space="preserve">Nick </w:t>
            </w:r>
            <w:proofErr w:type="spellStart"/>
            <w:r>
              <w:rPr>
                <w:rFonts w:eastAsia="Times New Roman" w:cs="Times New Roman"/>
                <w:lang w:val="en-US"/>
              </w:rPr>
              <w:t>Beare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868D8A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lang w:eastAsia="pl-PL"/>
              </w:rPr>
              <w:t>Education</w:t>
            </w:r>
            <w:proofErr w:type="spellEnd"/>
          </w:p>
        </w:tc>
        <w:tc>
          <w:tcPr>
            <w:tcW w:w="2098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0F532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831/2/2018</w:t>
            </w:r>
          </w:p>
        </w:tc>
      </w:tr>
      <w:tr w:rsidR="00976997" w14:paraId="676AA83C" w14:textId="77777777">
        <w:tblPrEx>
          <w:tblCellMar>
            <w:top w:w="0" w:type="dxa"/>
            <w:bottom w:w="0" w:type="dxa"/>
          </w:tblCellMar>
        </w:tblPrEx>
        <w:trPr>
          <w:trHeight w:val="1145"/>
        </w:trPr>
        <w:tc>
          <w:tcPr>
            <w:tcW w:w="1982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D1332C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matematyka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A4E5CB" w14:textId="77777777" w:rsidR="00976997" w:rsidRDefault="007309D3">
            <w:pPr>
              <w:pStyle w:val="Nagwek2"/>
              <w:shd w:val="clear" w:color="auto" w:fill="FFFFFF"/>
              <w:spacing w:before="0" w:after="0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Matematyka z plusem 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10692C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Małgorzata Dobrowolska, Marta </w:t>
            </w:r>
            <w:proofErr w:type="spellStart"/>
            <w:r>
              <w:rPr>
                <w:rFonts w:eastAsia="Times New Roman" w:cs="Times New Roman"/>
              </w:rPr>
              <w:t>Jucewicz</w:t>
            </w:r>
            <w:proofErr w:type="spellEnd"/>
            <w:r>
              <w:rPr>
                <w:rFonts w:eastAsia="Times New Roman" w:cs="Times New Roman"/>
              </w:rPr>
              <w:t>, Marcin Karpiński, Piotr Zarzycki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9FA150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GWO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C5C38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168/1/2026</w:t>
            </w:r>
          </w:p>
        </w:tc>
      </w:tr>
      <w:tr w:rsidR="00976997" w14:paraId="7A8AB924" w14:textId="77777777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982" w:type="dxa"/>
            <w:tcBorders>
              <w:left w:val="single" w:sz="2" w:space="0" w:color="000001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C4E21D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biologia</w:t>
            </w:r>
          </w:p>
        </w:tc>
        <w:tc>
          <w:tcPr>
            <w:tcW w:w="4252" w:type="dxa"/>
            <w:tcBorders>
              <w:left w:val="single" w:sz="2" w:space="0" w:color="000001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231D9E" w14:textId="77777777" w:rsidR="00976997" w:rsidRDefault="007309D3">
            <w:pPr>
              <w:pStyle w:val="Standard"/>
              <w:spacing w:before="100" w:after="119"/>
            </w:pPr>
            <w:r>
              <w:rPr>
                <w:rFonts w:eastAsia="Times New Roman" w:cs="Times New Roman"/>
              </w:rPr>
              <w:t xml:space="preserve">Puls życia 5. Podręcznik do biologii dla klasy piątej szkoły podstawowej. </w:t>
            </w:r>
            <w:r>
              <w:br/>
            </w:r>
            <w:r>
              <w:rPr>
                <w:rFonts w:eastAsia="Times New Roman" w:cs="Times New Roman"/>
              </w:rPr>
              <w:t xml:space="preserve">Nowa edycja </w:t>
            </w:r>
            <w:r>
              <w:rPr>
                <w:rFonts w:eastAsia="Times New Roman" w:cs="Times New Roman"/>
              </w:rPr>
              <w:t>2024-2026</w:t>
            </w:r>
          </w:p>
        </w:tc>
        <w:tc>
          <w:tcPr>
            <w:tcW w:w="4252" w:type="dxa"/>
            <w:tcBorders>
              <w:left w:val="single" w:sz="2" w:space="0" w:color="000001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34213F" w14:textId="77777777" w:rsidR="00976997" w:rsidRDefault="007309D3">
            <w:pPr>
              <w:pStyle w:val="Bezodstpw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Marian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Sęktas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, Joanna Stawarz</w:t>
            </w:r>
          </w:p>
        </w:tc>
        <w:tc>
          <w:tcPr>
            <w:tcW w:w="2268" w:type="dxa"/>
            <w:tcBorders>
              <w:left w:val="single" w:sz="2" w:space="0" w:color="000001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EC5F8E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left w:val="single" w:sz="2" w:space="0" w:color="000001"/>
              <w:bottom w:val="single" w:sz="4" w:space="0" w:color="000000"/>
              <w:right w:val="single" w:sz="2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1A931E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844/1/2018</w:t>
            </w:r>
          </w:p>
        </w:tc>
      </w:tr>
      <w:tr w:rsidR="00976997" w14:paraId="5679F2D9" w14:textId="77777777">
        <w:tblPrEx>
          <w:tblCellMar>
            <w:top w:w="0" w:type="dxa"/>
            <w:bottom w:w="0" w:type="dxa"/>
          </w:tblCellMar>
        </w:tblPrEx>
        <w:trPr>
          <w:trHeight w:val="1127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ED92B7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geografia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223B0A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>Planeta Nowa 5. Podręcznik do geografii dla klasy piątej szkoły podstawowej.</w:t>
            </w:r>
            <w:r>
              <w:br/>
            </w:r>
            <w:r>
              <w:rPr>
                <w:rFonts w:eastAsia="Times New Roman" w:cs="Times New Roman"/>
              </w:rPr>
              <w:t>Nowa edycja 2024-2026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FD030" w14:textId="77777777" w:rsidR="00976997" w:rsidRDefault="007309D3">
            <w:pPr>
              <w:pStyle w:val="Bezodstpw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Feliks Szlajfer, Zbigniew Zaniewicz, Tomasz Rachwał, Roman Malarz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22AE4F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5E39E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906/1/2018</w:t>
            </w:r>
          </w:p>
        </w:tc>
      </w:tr>
      <w:tr w:rsidR="00976997" w14:paraId="59AD54E0" w14:textId="77777777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664F7E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muzyka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045464" w14:textId="77777777" w:rsidR="00976997" w:rsidRDefault="007309D3">
            <w:pPr>
              <w:pStyle w:val="Standard"/>
              <w:spacing w:line="249" w:lineRule="auto"/>
            </w:pPr>
            <w:r>
              <w:rPr>
                <w:rFonts w:eastAsia="Times New Roman" w:cs="Times New Roman"/>
              </w:rPr>
              <w:t>Lekcja muzyki. Klasa 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63BF9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Monika Gromek, Grażyna </w:t>
            </w:r>
            <w:proofErr w:type="spellStart"/>
            <w:r>
              <w:rPr>
                <w:rFonts w:eastAsia="Times New Roman" w:cs="Times New Roman"/>
              </w:rPr>
              <w:t>Kilbach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78968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BF65B3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852/2/2018</w:t>
            </w:r>
          </w:p>
        </w:tc>
      </w:tr>
      <w:tr w:rsidR="00976997" w14:paraId="44A1808A" w14:textId="77777777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9DEED6" w14:textId="77777777" w:rsidR="00976997" w:rsidRDefault="007309D3">
            <w:pPr>
              <w:pStyle w:val="Standard"/>
              <w:spacing w:before="100" w:after="119" w:line="225" w:lineRule="atLeast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plastyka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0834C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Do dzieła! Klasa 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19E89B" w14:textId="77777777" w:rsidR="00976997" w:rsidRDefault="007309D3">
            <w:pPr>
              <w:pStyle w:val="Standard"/>
            </w:pPr>
            <w:r>
              <w:t xml:space="preserve">Jadwiga Lukas, </w:t>
            </w:r>
            <w:r>
              <w:br/>
            </w:r>
            <w:r>
              <w:t xml:space="preserve">Krystyna </w:t>
            </w:r>
            <w:proofErr w:type="spellStart"/>
            <w:r>
              <w:t>Onak</w:t>
            </w:r>
            <w:proofErr w:type="spellEnd"/>
            <w:r>
              <w:t>-Ossowska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FD4EA8" w14:textId="77777777" w:rsidR="00976997" w:rsidRDefault="007309D3">
            <w:pPr>
              <w:pStyle w:val="Standard"/>
              <w:spacing w:before="100" w:after="119" w:line="225" w:lineRule="atLeast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BF86C1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903/2/2018</w:t>
            </w:r>
          </w:p>
        </w:tc>
      </w:tr>
      <w:tr w:rsidR="00976997" w14:paraId="0806F45E" w14:textId="77777777">
        <w:tblPrEx>
          <w:tblCellMar>
            <w:top w:w="0" w:type="dxa"/>
            <w:bottom w:w="0" w:type="dxa"/>
          </w:tblCellMar>
        </w:tblPrEx>
        <w:trPr>
          <w:trHeight w:val="1059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D13AA" w14:textId="77777777" w:rsidR="00976997" w:rsidRDefault="007309D3">
            <w:pPr>
              <w:pStyle w:val="Standard"/>
              <w:spacing w:before="100" w:after="119" w:line="90" w:lineRule="atLeast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informatyka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818F5" w14:textId="77777777" w:rsidR="00976997" w:rsidRDefault="007309D3">
            <w:pPr>
              <w:pStyle w:val="Standard"/>
            </w:pPr>
            <w:hyperlink r:id="rId6" w:history="1">
              <w:r>
                <w:rPr>
                  <w:rStyle w:val="Hipercze"/>
                  <w:color w:val="auto"/>
                  <w:u w:val="none"/>
                </w:rPr>
                <w:t>Lubię to! 5. Nowość! Edycja 2024–2026 Podręcznik do informatyki dla klasy piątej szkoły podstawowej</w:t>
              </w:r>
            </w:hyperlink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622B52" w14:textId="77777777" w:rsidR="00976997" w:rsidRDefault="007309D3">
            <w:pPr>
              <w:pStyle w:val="Standard"/>
              <w:rPr>
                <w:rFonts w:eastAsia="Times New Roman" w:cs="Times New Roman"/>
                <w:color w:val="101010"/>
              </w:rPr>
            </w:pPr>
            <w:r>
              <w:rPr>
                <w:rFonts w:eastAsia="Times New Roman" w:cs="Times New Roman"/>
                <w:color w:val="101010"/>
              </w:rPr>
              <w:t>Kęska Mi</w:t>
            </w:r>
            <w:r>
              <w:rPr>
                <w:rFonts w:eastAsia="Times New Roman" w:cs="Times New Roman"/>
                <w:color w:val="101010"/>
              </w:rPr>
              <w:t>chał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24E219" w14:textId="77777777" w:rsidR="00976997" w:rsidRDefault="007309D3">
            <w:pPr>
              <w:pStyle w:val="Standard"/>
              <w:spacing w:before="100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2B5D8" w14:textId="77777777" w:rsidR="00976997" w:rsidRDefault="007309D3">
            <w:pPr>
              <w:pStyle w:val="Standard"/>
              <w:spacing w:before="100" w:after="119" w:line="90" w:lineRule="atLeast"/>
            </w:pPr>
            <w:r>
              <w:rPr>
                <w:rFonts w:eastAsia="Times New Roman" w:cs="Times New Roman"/>
                <w:color w:val="101010"/>
              </w:rPr>
              <w:t>847/2/2023/z1</w:t>
            </w:r>
          </w:p>
        </w:tc>
      </w:tr>
      <w:tr w:rsidR="00976997" w14:paraId="5DC306C4" w14:textId="77777777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D965E9" w14:textId="77777777" w:rsidR="00976997" w:rsidRDefault="007309D3">
            <w:pPr>
              <w:pStyle w:val="Standard"/>
              <w:spacing w:before="100" w:after="119" w:line="90" w:lineRule="atLeast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technika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27521E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>Jak to działa? Podręcznik do techniki dla klasy piątej szkoły podstawowej.</w:t>
            </w:r>
            <w:r>
              <w:br/>
            </w:r>
            <w:r>
              <w:rPr>
                <w:rFonts w:eastAsia="Times New Roman" w:cs="Times New Roman"/>
              </w:rPr>
              <w:t>Nowa edycja 2024-2026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8624C3" w14:textId="77777777" w:rsidR="00976997" w:rsidRDefault="007309D3">
            <w:pPr>
              <w:pStyle w:val="Standard"/>
              <w:spacing w:before="100" w:after="119" w:line="90" w:lineRule="atLeas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Lech </w:t>
            </w:r>
            <w:proofErr w:type="spellStart"/>
            <w:r>
              <w:rPr>
                <w:rFonts w:eastAsia="Times New Roman" w:cs="Times New Roman"/>
              </w:rPr>
              <w:t>Łabecki</w:t>
            </w:r>
            <w:proofErr w:type="spellEnd"/>
            <w:r>
              <w:rPr>
                <w:rFonts w:eastAsia="Times New Roman" w:cs="Times New Roman"/>
              </w:rPr>
              <w:t xml:space="preserve">, Marta </w:t>
            </w:r>
            <w:proofErr w:type="spellStart"/>
            <w:r>
              <w:rPr>
                <w:rFonts w:eastAsia="Times New Roman" w:cs="Times New Roman"/>
              </w:rPr>
              <w:t>Łabecka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3D1AD8" w14:textId="77777777" w:rsidR="00976997" w:rsidRDefault="007309D3">
            <w:pPr>
              <w:pStyle w:val="Standard"/>
              <w:spacing w:before="100" w:after="119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3B8751" w14:textId="77777777" w:rsidR="00976997" w:rsidRDefault="007309D3">
            <w:pPr>
              <w:pStyle w:val="Standard"/>
              <w:spacing w:before="100" w:after="119" w:line="90" w:lineRule="atLeast"/>
            </w:pPr>
            <w:r>
              <w:rPr>
                <w:rFonts w:eastAsia="Times New Roman" w:cs="Times New Roman"/>
              </w:rPr>
              <w:t>1195/2/2024</w:t>
            </w:r>
          </w:p>
        </w:tc>
      </w:tr>
    </w:tbl>
    <w:p w14:paraId="1DE77B5A" w14:textId="77777777" w:rsidR="00976997" w:rsidRDefault="00976997">
      <w:pPr>
        <w:pStyle w:val="Standard"/>
        <w:rPr>
          <w:b/>
          <w:bCs/>
          <w:u w:val="single"/>
        </w:rPr>
      </w:pPr>
    </w:p>
    <w:p w14:paraId="5473DF9F" w14:textId="77777777" w:rsidR="00976997" w:rsidRDefault="00976997">
      <w:pPr>
        <w:pStyle w:val="Standard"/>
        <w:rPr>
          <w:b/>
          <w:bCs/>
          <w:u w:val="single"/>
        </w:rPr>
      </w:pPr>
    </w:p>
    <w:p w14:paraId="7C56ABE0" w14:textId="77777777" w:rsidR="00976997" w:rsidRDefault="00976997">
      <w:pPr>
        <w:pStyle w:val="Standard"/>
        <w:rPr>
          <w:b/>
          <w:bCs/>
          <w:u w:val="single"/>
        </w:rPr>
      </w:pPr>
    </w:p>
    <w:p w14:paraId="240CBDC4" w14:textId="77777777" w:rsidR="00976997" w:rsidRDefault="00976997">
      <w:pPr>
        <w:pStyle w:val="Standard"/>
        <w:rPr>
          <w:b/>
          <w:bCs/>
          <w:u w:val="single"/>
        </w:rPr>
      </w:pPr>
    </w:p>
    <w:p w14:paraId="17D8D8C1" w14:textId="77777777" w:rsidR="00976997" w:rsidRDefault="00976997">
      <w:pPr>
        <w:pStyle w:val="Standard"/>
        <w:rPr>
          <w:b/>
          <w:bCs/>
          <w:u w:val="single"/>
        </w:rPr>
      </w:pPr>
    </w:p>
    <w:p w14:paraId="750021B4" w14:textId="77777777" w:rsidR="00976997" w:rsidRDefault="007309D3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Klasa 6:</w:t>
      </w:r>
    </w:p>
    <w:p w14:paraId="2119DC12" w14:textId="77777777" w:rsidR="00976997" w:rsidRDefault="00976997">
      <w:pPr>
        <w:pStyle w:val="Standard"/>
        <w:rPr>
          <w:b/>
          <w:bCs/>
          <w:u w:val="single"/>
        </w:rPr>
      </w:pPr>
    </w:p>
    <w:tbl>
      <w:tblPr>
        <w:tblW w:w="14854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4252"/>
        <w:gridCol w:w="4252"/>
        <w:gridCol w:w="2268"/>
        <w:gridCol w:w="2098"/>
      </w:tblGrid>
      <w:tr w:rsidR="00976997" w14:paraId="40AAAA36" w14:textId="77777777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C64BE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Nazwa przedmiotu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1D4CA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Tytuł podręcznika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D4EAF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04872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Wydawnictwo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81216" w14:textId="77777777" w:rsidR="00976997" w:rsidRDefault="007309D3">
            <w:pPr>
              <w:pStyle w:val="Standard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Nr dopuszczenia</w:t>
            </w:r>
          </w:p>
        </w:tc>
      </w:tr>
      <w:tr w:rsidR="00976997" w14:paraId="388898DE" w14:textId="77777777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0B9BF" w14:textId="77777777" w:rsidR="00976997" w:rsidRDefault="007309D3">
            <w:pPr>
              <w:pStyle w:val="Standard"/>
            </w:pPr>
            <w:r>
              <w:rPr>
                <w:color w:val="000000"/>
              </w:rPr>
              <w:t>religia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F2D650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Szczęśliwi, którzy odkrywają piękno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493B3" w14:textId="77777777" w:rsidR="00976997" w:rsidRDefault="007309D3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 xml:space="preserve">ks. dr Krzysztof Mielnicki, Elżbieta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Kondrak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335AA" w14:textId="77777777" w:rsidR="00976997" w:rsidRDefault="007309D3">
            <w:pPr>
              <w:pStyle w:val="Standard"/>
            </w:pPr>
            <w:r>
              <w:rPr>
                <w:color w:val="000000"/>
              </w:rPr>
              <w:t>Jedność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E62FE" w14:textId="77777777" w:rsidR="00976997" w:rsidRDefault="007309D3">
            <w:pPr>
              <w:pStyle w:val="Standard"/>
            </w:pPr>
            <w:r>
              <w:rPr>
                <w:color w:val="000000"/>
              </w:rPr>
              <w:t>AZ-22-01/20-KI-4/21</w:t>
            </w:r>
          </w:p>
        </w:tc>
      </w:tr>
      <w:tr w:rsidR="00976997" w14:paraId="7DE37428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98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5D5A62" w14:textId="77777777" w:rsidR="00976997" w:rsidRDefault="007309D3">
            <w:pPr>
              <w:pStyle w:val="Standard"/>
            </w:pPr>
            <w:r>
              <w:rPr>
                <w:color w:val="000000"/>
              </w:rPr>
              <w:t>język polski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61445B" w14:textId="77777777" w:rsidR="00976997" w:rsidRDefault="007309D3">
            <w:pPr>
              <w:pStyle w:val="Standard"/>
            </w:pPr>
            <w:r>
              <w:t xml:space="preserve">Słowa z uśmiechem. Język polski. </w:t>
            </w:r>
            <w:r>
              <w:br/>
            </w:r>
            <w:r>
              <w:t xml:space="preserve">Nauka o języku i ortografia. Podręcznik. </w:t>
            </w:r>
            <w:r>
              <w:br/>
            </w:r>
            <w:r>
              <w:t xml:space="preserve">Szkoła </w:t>
            </w:r>
            <w:r>
              <w:t>podstawowa. Klasa 6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8407B" w14:textId="77777777" w:rsidR="00976997" w:rsidRDefault="007309D3">
            <w:pPr>
              <w:pStyle w:val="Standard"/>
            </w:pPr>
            <w:r>
              <w:t xml:space="preserve">Ewa </w:t>
            </w:r>
            <w:proofErr w:type="spellStart"/>
            <w:r>
              <w:t>Horwath</w:t>
            </w:r>
            <w:proofErr w:type="spellEnd"/>
            <w:r>
              <w:t xml:space="preserve">, Anita </w:t>
            </w:r>
            <w:proofErr w:type="spellStart"/>
            <w:r>
              <w:t>Żegleń</w:t>
            </w:r>
            <w:proofErr w:type="spellEnd"/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0"/>
              <w:bottom w:val="single" w:sz="2" w:space="0" w:color="00000A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E9E67" w14:textId="77777777" w:rsidR="00976997" w:rsidRDefault="007309D3">
            <w:pPr>
              <w:pStyle w:val="Standard"/>
            </w:pPr>
            <w:r>
              <w:t>Wydawnictwa Szkolne i Pedagogiczne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2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AFA896" w14:textId="77777777" w:rsidR="00976997" w:rsidRDefault="007309D3">
            <w:pPr>
              <w:pStyle w:val="Bezodstpw"/>
            </w:pPr>
            <w:r>
              <w:rPr>
                <w:rFonts w:eastAsia="Times New Roman" w:cs="Times New Roman"/>
                <w:sz w:val="24"/>
                <w:szCs w:val="24"/>
              </w:rPr>
              <w:t>861/6/2019</w:t>
            </w:r>
          </w:p>
        </w:tc>
      </w:tr>
      <w:tr w:rsidR="00976997" w14:paraId="49FBCDAA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C116E" w14:textId="77777777" w:rsidR="00976997" w:rsidRDefault="00976997"/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555D9" w14:textId="77777777" w:rsidR="00976997" w:rsidRDefault="007309D3">
            <w:pPr>
              <w:pStyle w:val="Standard"/>
            </w:pPr>
            <w:r>
              <w:t xml:space="preserve">Słowa z uśmiechem. Język polski. </w:t>
            </w:r>
            <w:r>
              <w:br/>
            </w:r>
            <w:r>
              <w:t xml:space="preserve">Literatura i kultura. Podręcznik. </w:t>
            </w:r>
            <w:r>
              <w:br/>
            </w:r>
            <w:r>
              <w:t>Szkoła podstawowa. Klasa 6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B11BE" w14:textId="77777777" w:rsidR="00976997" w:rsidRDefault="007309D3">
            <w:pPr>
              <w:pStyle w:val="Standard"/>
            </w:pPr>
            <w:r>
              <w:t xml:space="preserve">Ewa </w:t>
            </w:r>
            <w:proofErr w:type="spellStart"/>
            <w:r>
              <w:t>Horwath</w:t>
            </w:r>
            <w:proofErr w:type="spellEnd"/>
            <w:r>
              <w:t>, Grażyna Kiełb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0"/>
              <w:bottom w:val="single" w:sz="2" w:space="0" w:color="00000A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46A6F" w14:textId="77777777" w:rsidR="00976997" w:rsidRDefault="007309D3">
            <w:pPr>
              <w:pStyle w:val="Standard"/>
            </w:pPr>
            <w:r>
              <w:t xml:space="preserve">Wydawnictwa Szkolne i </w:t>
            </w:r>
            <w:r>
              <w:t>Pedagogiczne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2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3F7F2" w14:textId="77777777" w:rsidR="00976997" w:rsidRDefault="007309D3">
            <w:pPr>
              <w:pStyle w:val="Bezodstpw"/>
            </w:pPr>
            <w:r>
              <w:rPr>
                <w:rFonts w:eastAsia="Times New Roman" w:cs="Times New Roman"/>
                <w:sz w:val="24"/>
                <w:szCs w:val="24"/>
              </w:rPr>
              <w:t>861/5/2019</w:t>
            </w:r>
          </w:p>
        </w:tc>
      </w:tr>
      <w:tr w:rsidR="00976997" w14:paraId="45CDEC3C" w14:textId="7777777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DC8ED" w14:textId="77777777" w:rsidR="00976997" w:rsidRDefault="007309D3">
            <w:pPr>
              <w:pStyle w:val="Standard"/>
            </w:pPr>
            <w:r>
              <w:rPr>
                <w:color w:val="000000"/>
              </w:rPr>
              <w:t>język angielski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E20198" w14:textId="77777777" w:rsidR="00976997" w:rsidRDefault="007309D3">
            <w:pPr>
              <w:pStyle w:val="Nagwek1"/>
            </w:pPr>
            <w:proofErr w:type="spellStart"/>
            <w:r>
              <w:rPr>
                <w:b w:val="0"/>
                <w:bCs w:val="0"/>
                <w:sz w:val="24"/>
                <w:szCs w:val="24"/>
              </w:rPr>
              <w:t>Brainy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Klasa 6. Książka ucznia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63E15C" w14:textId="77777777" w:rsidR="00976997" w:rsidRDefault="007309D3">
            <w:pPr>
              <w:pStyle w:val="Standard"/>
              <w:rPr>
                <w:lang w:val="en-US"/>
              </w:rPr>
            </w:pPr>
            <w:r>
              <w:rPr>
                <w:lang w:val="en-US"/>
              </w:rPr>
              <w:t xml:space="preserve">Nick </w:t>
            </w:r>
            <w:proofErr w:type="spellStart"/>
            <w:r>
              <w:rPr>
                <w:lang w:val="en-US"/>
              </w:rPr>
              <w:t>Beare</w:t>
            </w:r>
            <w:proofErr w:type="spellEnd"/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C968A8" w14:textId="77777777" w:rsidR="00976997" w:rsidRDefault="007309D3">
            <w:pPr>
              <w:pStyle w:val="Standard"/>
            </w:pPr>
            <w:r>
              <w:t xml:space="preserve">Macmillan </w:t>
            </w:r>
            <w:proofErr w:type="spellStart"/>
            <w:r>
              <w:t>Education</w:t>
            </w:r>
            <w:proofErr w:type="spellEnd"/>
          </w:p>
        </w:tc>
        <w:tc>
          <w:tcPr>
            <w:tcW w:w="2098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C0AD87" w14:textId="77777777" w:rsidR="00976997" w:rsidRDefault="007309D3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831/3/2019</w:t>
            </w:r>
          </w:p>
        </w:tc>
      </w:tr>
      <w:tr w:rsidR="00976997" w14:paraId="68DB3FC9" w14:textId="77777777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1984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EC8B9F" w14:textId="77777777" w:rsidR="00976997" w:rsidRDefault="007309D3">
            <w:pPr>
              <w:pStyle w:val="Standard"/>
            </w:pPr>
            <w:r>
              <w:rPr>
                <w:color w:val="000000"/>
              </w:rPr>
              <w:t>historia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513BA" w14:textId="77777777" w:rsidR="00976997" w:rsidRDefault="007309D3">
            <w:pPr>
              <w:pStyle w:val="Standard"/>
              <w:spacing w:line="249" w:lineRule="auto"/>
            </w:pPr>
            <w:r>
              <w:t>Wczoraj i dziś 5. Nowa edycja 2025-2027. Podręcznik do historii. Szkoła podstawowa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C28C8D" w14:textId="77777777" w:rsidR="00976997" w:rsidRDefault="007309D3">
            <w:pPr>
              <w:pStyle w:val="Standard"/>
            </w:pPr>
            <w:r>
              <w:rPr>
                <w:color w:val="000000"/>
              </w:rPr>
              <w:t xml:space="preserve">Grzegorz Wojciechowski, Bogumiła </w:t>
            </w:r>
            <w:r>
              <w:rPr>
                <w:color w:val="000000"/>
              </w:rPr>
              <w:t xml:space="preserve">Olszewska, Wiesława </w:t>
            </w:r>
            <w:proofErr w:type="spellStart"/>
            <w:r>
              <w:rPr>
                <w:color w:val="000000"/>
              </w:rPr>
              <w:t>Sudryk-Fertsch</w:t>
            </w:r>
            <w:proofErr w:type="spellEnd"/>
          </w:p>
        </w:tc>
        <w:tc>
          <w:tcPr>
            <w:tcW w:w="226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96F016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85675E" w14:textId="77777777" w:rsidR="00976997" w:rsidRDefault="007309D3">
            <w:pPr>
              <w:pStyle w:val="Standard"/>
              <w:spacing w:after="160"/>
            </w:pPr>
            <w:r>
              <w:rPr>
                <w:color w:val="242424"/>
              </w:rPr>
              <w:t>877/3/2019</w:t>
            </w:r>
          </w:p>
        </w:tc>
      </w:tr>
      <w:tr w:rsidR="00976997" w14:paraId="7E3102E2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AFC87" w14:textId="77777777" w:rsidR="00976997" w:rsidRDefault="007309D3">
            <w:pPr>
              <w:pStyle w:val="Standard"/>
            </w:pPr>
            <w:r>
              <w:rPr>
                <w:color w:val="000000"/>
              </w:rPr>
              <w:t>matematyka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6A036" w14:textId="77777777" w:rsidR="00976997" w:rsidRDefault="007309D3">
            <w:pPr>
              <w:pStyle w:val="Nagwek2"/>
              <w:shd w:val="clear" w:color="auto" w:fill="FFFFFF"/>
              <w:spacing w:before="0" w:after="0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Matematyka z plusem 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DCF0EF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Małgorzata Dobrowolska, Marcin Karpiński, Marta </w:t>
            </w:r>
            <w:proofErr w:type="spellStart"/>
            <w:r>
              <w:rPr>
                <w:rFonts w:eastAsia="Times New Roman" w:cs="Times New Roman"/>
              </w:rPr>
              <w:t>Jucewicz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13FF4E" w14:textId="77777777" w:rsidR="00976997" w:rsidRDefault="007309D3">
            <w:pPr>
              <w:pStyle w:val="Standard"/>
            </w:pPr>
            <w:r>
              <w:t>GWO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361E30" w14:textId="77777777" w:rsidR="00976997" w:rsidRDefault="007309D3">
            <w:pPr>
              <w:pStyle w:val="Standard"/>
              <w:spacing w:after="24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780/3/2022/z1</w:t>
            </w:r>
          </w:p>
        </w:tc>
      </w:tr>
      <w:tr w:rsidR="00976997" w14:paraId="440109A9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488439" w14:textId="77777777" w:rsidR="00976997" w:rsidRDefault="007309D3">
            <w:pPr>
              <w:pStyle w:val="Standard"/>
            </w:pPr>
            <w:r>
              <w:rPr>
                <w:color w:val="000000"/>
              </w:rPr>
              <w:t>biologia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055CBE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>Puls życia 6. Nowa edycja 2025-2027.</w:t>
            </w:r>
            <w:r>
              <w:br/>
            </w:r>
            <w:r>
              <w:rPr>
                <w:rFonts w:eastAsia="Times New Roman" w:cs="Times New Roman"/>
              </w:rPr>
              <w:t xml:space="preserve">Podręcznik do biologii dla klasy </w:t>
            </w:r>
            <w:r>
              <w:rPr>
                <w:rFonts w:eastAsia="Times New Roman" w:cs="Times New Roman"/>
              </w:rPr>
              <w:t>szóstej szkoły podstawowej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C3BD4B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Joanna Stawarz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4198AC" w14:textId="77777777" w:rsidR="00976997" w:rsidRDefault="007309D3">
            <w:pPr>
              <w:pStyle w:val="Standard"/>
            </w:pPr>
            <w: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8AE1B1" w14:textId="77777777" w:rsidR="00976997" w:rsidRDefault="007309D3">
            <w:pPr>
              <w:pStyle w:val="Standard"/>
              <w:spacing w:after="160"/>
            </w:pPr>
            <w:r>
              <w:rPr>
                <w:rFonts w:eastAsia="Times New Roman" w:cs="Times New Roman"/>
              </w:rPr>
              <w:t>844/2/2019</w:t>
            </w:r>
          </w:p>
        </w:tc>
      </w:tr>
      <w:tr w:rsidR="00976997" w14:paraId="7BCFB2B1" w14:textId="77777777">
        <w:tblPrEx>
          <w:tblCellMar>
            <w:top w:w="0" w:type="dxa"/>
            <w:bottom w:w="0" w:type="dxa"/>
          </w:tblCellMar>
        </w:tblPrEx>
        <w:trPr>
          <w:trHeight w:val="1068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C615F" w14:textId="77777777" w:rsidR="00976997" w:rsidRDefault="007309D3">
            <w:pPr>
              <w:pStyle w:val="Standard"/>
            </w:pPr>
            <w:r>
              <w:rPr>
                <w:color w:val="000000"/>
              </w:rPr>
              <w:lastRenderedPageBreak/>
              <w:t>geografia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907690" w14:textId="77777777" w:rsidR="00976997" w:rsidRDefault="007309D3">
            <w:pPr>
              <w:spacing w:after="160" w:line="276" w:lineRule="auto"/>
            </w:pPr>
            <w:r>
              <w:rPr>
                <w:rFonts w:eastAsia="Times New Roman" w:cs="Times New Roman"/>
                <w:color w:val="000000"/>
              </w:rPr>
              <w:t>Planeta Nowa 6 Edycja 2025-2027</w:t>
            </w:r>
            <w:r>
              <w:br/>
            </w:r>
            <w:r>
              <w:rPr>
                <w:rFonts w:eastAsia="Times New Roman" w:cs="Times New Roman"/>
                <w:color w:val="000000"/>
              </w:rPr>
              <w:t>Podręcznik do geografii dla klasy szóstej szkoły podstawowej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178A8" w14:textId="77777777" w:rsidR="00976997" w:rsidRDefault="007309D3">
            <w:r>
              <w:rPr>
                <w:rFonts w:eastAsia="Times New Roman" w:cs="Times New Roman"/>
                <w:color w:val="000000"/>
              </w:rPr>
              <w:t>Tomasz Rachwał, Roman Malarz, Dawid Szczypiński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1EB918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AFB56B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906/2/2025/z1</w:t>
            </w:r>
          </w:p>
        </w:tc>
      </w:tr>
      <w:tr w:rsidR="00976997" w14:paraId="04EBFE0F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0734FF" w14:textId="77777777" w:rsidR="00976997" w:rsidRDefault="007309D3">
            <w:pPr>
              <w:pStyle w:val="Standard"/>
            </w:pPr>
            <w:r>
              <w:rPr>
                <w:color w:val="000000"/>
              </w:rPr>
              <w:t>informatyka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890EDA" w14:textId="77777777" w:rsidR="00976997" w:rsidRDefault="007309D3">
            <w:pPr>
              <w:pStyle w:val="Standard"/>
            </w:pPr>
            <w:hyperlink r:id="rId7" w:history="1">
              <w:r>
                <w:rPr>
                  <w:rStyle w:val="Hipercze"/>
                  <w:color w:val="auto"/>
                  <w:u w:val="none"/>
                </w:rPr>
                <w:t>Lubię to! 6. Nowość! Edycja 2025-2027 Podręcznik do informatyki dla klasy szóstej szkoły podstawowej</w:t>
              </w:r>
            </w:hyperlink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0B9077" w14:textId="77777777" w:rsidR="00976997" w:rsidRDefault="007309D3">
            <w:pPr>
              <w:pStyle w:val="Standard"/>
            </w:pPr>
            <w:r>
              <w:t>Kęska Michał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B22C2D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NOWA</w:t>
            </w:r>
            <w:r>
              <w:rPr>
                <w:rFonts w:eastAsia="Times New Roman" w:cs="Times New Roman"/>
                <w:color w:val="000000"/>
              </w:rPr>
              <w:t xml:space="preserve">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55996F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101010"/>
              </w:rPr>
              <w:t>847/3/2025</w:t>
            </w:r>
          </w:p>
        </w:tc>
      </w:tr>
      <w:tr w:rsidR="00976997" w14:paraId="44920E5E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E4AE8" w14:textId="77777777" w:rsidR="00976997" w:rsidRDefault="007309D3">
            <w:pPr>
              <w:pStyle w:val="Standard"/>
            </w:pPr>
            <w:r>
              <w:rPr>
                <w:color w:val="000000"/>
              </w:rPr>
              <w:t>technika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0C8EBB" w14:textId="77777777" w:rsidR="00976997" w:rsidRDefault="007309D3">
            <w:pPr>
              <w:pStyle w:val="Standard"/>
            </w:pPr>
            <w:r>
              <w:t>Jak to działa? Podręcznik do techniki dla klasy szóstej szkoły podstawowej. Nowa edycja 2025-2027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CC7DDE" w14:textId="77777777" w:rsidR="00976997" w:rsidRDefault="007309D3">
            <w:pPr>
              <w:pStyle w:val="Standard"/>
            </w:pPr>
            <w:r>
              <w:t xml:space="preserve">Lech </w:t>
            </w:r>
            <w:proofErr w:type="spellStart"/>
            <w:r>
              <w:t>Łabecki</w:t>
            </w:r>
            <w:proofErr w:type="spellEnd"/>
            <w:r>
              <w:t xml:space="preserve">, Marta </w:t>
            </w:r>
            <w:proofErr w:type="spellStart"/>
            <w:r>
              <w:t>Łabecka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0570A3" w14:textId="77777777" w:rsidR="00976997" w:rsidRDefault="007309D3">
            <w:pPr>
              <w:pStyle w:val="Standard"/>
            </w:pPr>
            <w: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BEDF86" w14:textId="77777777" w:rsidR="00976997" w:rsidRDefault="007309D3">
            <w:pPr>
              <w:pStyle w:val="Standard"/>
              <w:rPr>
                <w:rFonts w:eastAsia="Times New Roman" w:cs="Times New Roman"/>
                <w:color w:val="101010"/>
              </w:rPr>
            </w:pPr>
            <w:r>
              <w:rPr>
                <w:rFonts w:eastAsia="Times New Roman" w:cs="Times New Roman"/>
                <w:color w:val="101010"/>
              </w:rPr>
              <w:t>1195/3/2025</w:t>
            </w:r>
          </w:p>
        </w:tc>
      </w:tr>
      <w:tr w:rsidR="00976997" w14:paraId="029DA9B4" w14:textId="77777777">
        <w:tblPrEx>
          <w:tblCellMar>
            <w:top w:w="0" w:type="dxa"/>
            <w:bottom w:w="0" w:type="dxa"/>
          </w:tblCellMar>
        </w:tblPrEx>
        <w:trPr>
          <w:trHeight w:val="790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3DFB33" w14:textId="77777777" w:rsidR="00976997" w:rsidRDefault="007309D3">
            <w:pPr>
              <w:pStyle w:val="Standard"/>
            </w:pPr>
            <w:r>
              <w:rPr>
                <w:color w:val="000000"/>
              </w:rPr>
              <w:t>plastyka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A9F35" w14:textId="77777777" w:rsidR="00976997" w:rsidRDefault="007309D3">
            <w:pPr>
              <w:pStyle w:val="Standard"/>
            </w:pPr>
            <w:r>
              <w:rPr>
                <w:color w:val="000000"/>
              </w:rPr>
              <w:t>Do dzieła! Klasa 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A7943" w14:textId="77777777" w:rsidR="00976997" w:rsidRDefault="007309D3">
            <w:pPr>
              <w:pStyle w:val="Standard"/>
            </w:pPr>
            <w:r>
              <w:t xml:space="preserve">Jadwiga Lukas, Krystyna </w:t>
            </w:r>
            <w:proofErr w:type="spellStart"/>
            <w:r>
              <w:t>Onak</w:t>
            </w:r>
            <w:proofErr w:type="spellEnd"/>
            <w:r>
              <w:t>-Ossowska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AAE458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06D81D" w14:textId="77777777" w:rsidR="00976997" w:rsidRDefault="007309D3">
            <w:pPr>
              <w:pStyle w:val="Standard"/>
              <w:spacing w:after="160"/>
            </w:pPr>
            <w:r>
              <w:t>903/3/2018</w:t>
            </w:r>
          </w:p>
        </w:tc>
      </w:tr>
      <w:tr w:rsidR="00976997" w14:paraId="2F9C68C2" w14:textId="77777777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8417B5" w14:textId="77777777" w:rsidR="00976997" w:rsidRDefault="007309D3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muzyka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E793C" w14:textId="77777777" w:rsidR="00976997" w:rsidRDefault="007309D3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Lekcja muzyki. Klasa 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DD4BA" w14:textId="77777777" w:rsidR="00976997" w:rsidRDefault="007309D3">
            <w:pPr>
              <w:pStyle w:val="Standard"/>
            </w:pPr>
            <w:r>
              <w:t xml:space="preserve">Gromek Monika, </w:t>
            </w:r>
            <w:proofErr w:type="spellStart"/>
            <w:r>
              <w:t>Kilbach</w:t>
            </w:r>
            <w:proofErr w:type="spellEnd"/>
            <w:r>
              <w:t xml:space="preserve"> Grażyna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66CCEB" w14:textId="77777777" w:rsidR="00976997" w:rsidRDefault="007309D3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D03C0B" w14:textId="77777777" w:rsidR="00976997" w:rsidRDefault="007309D3">
            <w:pPr>
              <w:pStyle w:val="Standard"/>
            </w:pPr>
            <w:r>
              <w:t>852/3/2019</w:t>
            </w:r>
          </w:p>
        </w:tc>
      </w:tr>
    </w:tbl>
    <w:p w14:paraId="1E6BB07F" w14:textId="77777777" w:rsidR="00976997" w:rsidRDefault="00976997">
      <w:pPr>
        <w:pStyle w:val="Standard"/>
        <w:rPr>
          <w:b/>
          <w:bCs/>
          <w:u w:val="single"/>
        </w:rPr>
      </w:pPr>
    </w:p>
    <w:p w14:paraId="245EBFB2" w14:textId="77777777" w:rsidR="00976997" w:rsidRDefault="007309D3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7:</w:t>
      </w:r>
    </w:p>
    <w:p w14:paraId="61ECD50C" w14:textId="77777777" w:rsidR="00976997" w:rsidRDefault="00976997">
      <w:pPr>
        <w:pStyle w:val="Standard"/>
        <w:rPr>
          <w:b/>
          <w:bCs/>
          <w:u w:val="single"/>
        </w:rPr>
      </w:pPr>
    </w:p>
    <w:tbl>
      <w:tblPr>
        <w:tblW w:w="1485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4252"/>
        <w:gridCol w:w="4252"/>
        <w:gridCol w:w="2268"/>
        <w:gridCol w:w="2098"/>
      </w:tblGrid>
      <w:tr w:rsidR="00976997" w14:paraId="1492BBA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60ED7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Nazwa przedmiotu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43402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Tytuł podręcznika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C0BC3" w14:textId="77777777" w:rsidR="00976997" w:rsidRDefault="007309D3">
            <w:pPr>
              <w:pStyle w:val="Standard"/>
              <w:spacing w:before="100" w:after="119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C2C47" w14:textId="77777777" w:rsidR="00976997" w:rsidRDefault="007309D3">
            <w:pPr>
              <w:pStyle w:val="Standard"/>
              <w:spacing w:before="100" w:after="119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Wydawnictwo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B83F9" w14:textId="77777777" w:rsidR="00976997" w:rsidRDefault="007309D3">
            <w:pPr>
              <w:pStyle w:val="Standard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Nr dopuszczenia</w:t>
            </w:r>
          </w:p>
        </w:tc>
      </w:tr>
      <w:tr w:rsidR="00976997" w14:paraId="589D5D28" w14:textId="77777777">
        <w:tblPrEx>
          <w:tblCellMar>
            <w:top w:w="0" w:type="dxa"/>
            <w:bottom w:w="0" w:type="dxa"/>
          </w:tblCellMar>
        </w:tblPrEx>
        <w:trPr>
          <w:trHeight w:val="81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6BBFB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religia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667BF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>Szczęśliwi, którzy czynią dobro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6E2E0" w14:textId="77777777" w:rsidR="00976997" w:rsidRDefault="007309D3">
            <w:pPr>
              <w:pStyle w:val="NormalnyWeb"/>
            </w:pPr>
            <w:r>
              <w:rPr>
                <w:color w:val="000000"/>
              </w:rPr>
              <w:t xml:space="preserve"> </w:t>
            </w:r>
            <w:r>
              <w:t xml:space="preserve">ks. dr K. Mielnicki, E. </w:t>
            </w:r>
            <w:proofErr w:type="spellStart"/>
            <w:r>
              <w:t>Kondrak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A9911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Jedność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F1E62" w14:textId="77777777" w:rsidR="00976997" w:rsidRDefault="007309D3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AZ-23-01/20-KI-10/22</w:t>
            </w:r>
          </w:p>
        </w:tc>
      </w:tr>
      <w:tr w:rsidR="00976997" w14:paraId="5FAC9497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BB348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język polski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98C46" w14:textId="77777777" w:rsidR="00976997" w:rsidRDefault="007309D3">
            <w:pPr>
              <w:rPr>
                <w:rFonts w:eastAsia="Times New Roman" w:cs="Times New Roman"/>
                <w:color w:val="212529"/>
              </w:rPr>
            </w:pPr>
            <w:r>
              <w:rPr>
                <w:rFonts w:eastAsia="Times New Roman" w:cs="Times New Roman"/>
                <w:color w:val="212529"/>
              </w:rPr>
              <w:t>Zamieńmy słowo. Język polski. Podręcznik. Szkoła podstawowa. Klasa 7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73F56" w14:textId="77777777" w:rsidR="00976997" w:rsidRDefault="007309D3">
            <w:pPr>
              <w:rPr>
                <w:rFonts w:eastAsia="Times New Roman" w:cs="Times New Roman"/>
                <w:color w:val="212529"/>
              </w:rPr>
            </w:pPr>
            <w:r>
              <w:rPr>
                <w:rFonts w:eastAsia="Times New Roman" w:cs="Times New Roman"/>
                <w:color w:val="212529"/>
              </w:rPr>
              <w:t>Agata Karolczyk-Kozyra, Magdalena Krajewska, Dorota Kujawa-</w:t>
            </w:r>
            <w:proofErr w:type="spellStart"/>
            <w:r>
              <w:rPr>
                <w:rFonts w:eastAsia="Times New Roman" w:cs="Times New Roman"/>
                <w:color w:val="212529"/>
              </w:rPr>
              <w:t>Weinke</w:t>
            </w:r>
            <w:proofErr w:type="spellEnd"/>
            <w:r>
              <w:rPr>
                <w:rFonts w:eastAsia="Times New Roman" w:cs="Times New Roman"/>
                <w:color w:val="212529"/>
              </w:rPr>
              <w:t xml:space="preserve">, Agata </w:t>
            </w:r>
            <w:proofErr w:type="spellStart"/>
            <w:r>
              <w:rPr>
                <w:rFonts w:eastAsia="Times New Roman" w:cs="Times New Roman"/>
                <w:color w:val="212529"/>
              </w:rPr>
              <w:t>Sieńczak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57AEB" w14:textId="77777777" w:rsidR="00976997" w:rsidRDefault="007309D3">
            <w:pPr>
              <w:rPr>
                <w:rFonts w:eastAsia="Times New Roman" w:cs="Times New Roman"/>
                <w:color w:val="212529"/>
              </w:rPr>
            </w:pPr>
            <w:r>
              <w:rPr>
                <w:rFonts w:eastAsia="Times New Roman" w:cs="Times New Roman"/>
                <w:color w:val="212529"/>
              </w:rPr>
              <w:t>Wydawnictwa Szkolne i Pedagogiczne S.A.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95772" w14:textId="77777777" w:rsidR="00976997" w:rsidRDefault="007309D3">
            <w:pPr>
              <w:rPr>
                <w:rFonts w:eastAsia="Times New Roman" w:cs="Times New Roman"/>
                <w:color w:val="212529"/>
              </w:rPr>
            </w:pPr>
            <w:r>
              <w:rPr>
                <w:rFonts w:eastAsia="Times New Roman" w:cs="Times New Roman"/>
                <w:color w:val="212529"/>
              </w:rPr>
              <w:t>1163/4/2023</w:t>
            </w:r>
          </w:p>
        </w:tc>
      </w:tr>
      <w:tr w:rsidR="00976997" w14:paraId="755C30D0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D5F83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język angielski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60BB1" w14:textId="77777777" w:rsidR="00976997" w:rsidRDefault="007309D3">
            <w:pPr>
              <w:pStyle w:val="Nagwek1"/>
              <w:shd w:val="clear" w:color="auto" w:fill="FFFFFF"/>
              <w:spacing w:before="0"/>
            </w:pPr>
            <w:proofErr w:type="spellStart"/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>Together</w:t>
            </w:r>
            <w:proofErr w:type="spellEnd"/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>. Klasa 7. Książka ucznia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B5CBE" w14:textId="77777777" w:rsidR="00976997" w:rsidRDefault="007309D3">
            <w:pPr>
              <w:pStyle w:val="Nagwek4"/>
              <w:shd w:val="clear" w:color="auto" w:fill="FFFFFF"/>
              <w:spacing w:before="0" w:line="216" w:lineRule="atLeast"/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000000"/>
              </w:rPr>
              <w:t xml:space="preserve">Catherine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000000"/>
              </w:rPr>
              <w:t>Bright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1BDE4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color w:val="000000"/>
              </w:rPr>
              <w:t>Education</w:t>
            </w:r>
            <w:proofErr w:type="spell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E97A4" w14:textId="77777777" w:rsidR="00976997" w:rsidRDefault="007309D3">
            <w:pPr>
              <w:pStyle w:val="Bezodstpw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1175/4/2026</w:t>
            </w:r>
          </w:p>
        </w:tc>
      </w:tr>
      <w:tr w:rsidR="00976997" w14:paraId="17A8C19E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98B47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lastRenderedPageBreak/>
              <w:t>historia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11C68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Wczoraj i dziś. Podręcznik do klasy siódmej szkoły podstawowej. Nowa Edycja 2026-2028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B6DC3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 xml:space="preserve">Jarosław </w:t>
            </w:r>
            <w:proofErr w:type="spellStart"/>
            <w:r>
              <w:rPr>
                <w:rFonts w:eastAsia="Times New Roman" w:cs="Times New Roman"/>
                <w:color w:val="000000"/>
              </w:rPr>
              <w:t>Kłaczkow</w:t>
            </w:r>
            <w:proofErr w:type="spellEnd"/>
            <w:r>
              <w:rPr>
                <w:rFonts w:eastAsia="Times New Roman" w:cs="Times New Roman"/>
                <w:color w:val="000000"/>
              </w:rPr>
              <w:t>, Anna Łaszkiewicz, Stanisław Roszak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EC395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1FAA2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877/4/2020/z1</w:t>
            </w:r>
          </w:p>
        </w:tc>
      </w:tr>
      <w:tr w:rsidR="00976997" w14:paraId="785FE65C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876AE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matematyka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DD877" w14:textId="77777777" w:rsidR="00976997" w:rsidRDefault="007309D3">
            <w:pPr>
              <w:pStyle w:val="Nagwek2"/>
              <w:shd w:val="clear" w:color="auto" w:fill="FFFFFF"/>
              <w:spacing w:before="0" w:after="0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Matematyka z plusem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60C3F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Praca zbiorowa pod redakcją M. Dobrowolskiej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09D83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GWO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76F25" w14:textId="77777777" w:rsidR="00976997" w:rsidRDefault="007309D3">
            <w:pPr>
              <w:pStyle w:val="Standard"/>
              <w:spacing w:after="24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780/4/2026/z1</w:t>
            </w:r>
          </w:p>
        </w:tc>
      </w:tr>
      <w:tr w:rsidR="00976997" w14:paraId="16958374" w14:textId="77777777">
        <w:tblPrEx>
          <w:tblCellMar>
            <w:top w:w="0" w:type="dxa"/>
            <w:bottom w:w="0" w:type="dxa"/>
          </w:tblCellMar>
        </w:tblPrEx>
        <w:trPr>
          <w:trHeight w:val="1019"/>
        </w:trPr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54472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chemia</w:t>
            </w:r>
          </w:p>
        </w:tc>
        <w:tc>
          <w:tcPr>
            <w:tcW w:w="42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F87FA" w14:textId="77777777" w:rsidR="00976997" w:rsidRDefault="007309D3">
            <w:r>
              <w:rPr>
                <w:rFonts w:eastAsia="Times New Roman" w:cs="Times New Roman"/>
              </w:rPr>
              <w:t xml:space="preserve">Chemia nowej ery 7. </w:t>
            </w:r>
            <w:r>
              <w:rPr>
                <w:rFonts w:eastAsia="Times New Roman" w:cs="Times New Roman"/>
                <w:color w:val="212529"/>
              </w:rPr>
              <w:t>Podręcznik do chemii dla klasy siódmej szkoły podstawowej</w:t>
            </w:r>
          </w:p>
        </w:tc>
        <w:tc>
          <w:tcPr>
            <w:tcW w:w="42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0755D" w14:textId="77777777" w:rsidR="00976997" w:rsidRDefault="007309D3">
            <w:r>
              <w:rPr>
                <w:rFonts w:eastAsia="Times New Roman" w:cs="Times New Roman"/>
                <w:color w:val="212529"/>
              </w:rPr>
              <w:t xml:space="preserve">Jan Kulawik, Teresa Kulawik, </w:t>
            </w:r>
            <w:r>
              <w:br/>
            </w:r>
            <w:r>
              <w:rPr>
                <w:rFonts w:eastAsia="Times New Roman" w:cs="Times New Roman"/>
                <w:color w:val="212529"/>
              </w:rPr>
              <w:t>Maria Litwin</w:t>
            </w:r>
          </w:p>
        </w:tc>
        <w:tc>
          <w:tcPr>
            <w:tcW w:w="22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327B5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 xml:space="preserve">Nowa </w:t>
            </w:r>
            <w:r>
              <w:rPr>
                <w:rFonts w:eastAsia="Times New Roman" w:cs="Times New Roman"/>
                <w:color w:val="000000"/>
              </w:rPr>
              <w:t>Era</w:t>
            </w:r>
          </w:p>
        </w:tc>
        <w:tc>
          <w:tcPr>
            <w:tcW w:w="209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72A11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785/1/2023/z1</w:t>
            </w:r>
          </w:p>
        </w:tc>
      </w:tr>
      <w:tr w:rsidR="00976997" w14:paraId="3B8EAE88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0B23D" w14:textId="77777777" w:rsidR="00976997" w:rsidRDefault="007309D3">
            <w:pPr>
              <w:pStyle w:val="Standard"/>
            </w:pPr>
            <w:r>
              <w:rPr>
                <w:color w:val="000000"/>
              </w:rPr>
              <w:t>fizyka</w:t>
            </w:r>
          </w:p>
        </w:tc>
        <w:tc>
          <w:tcPr>
            <w:tcW w:w="4252" w:type="dxa"/>
            <w:tcBorders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2915F" w14:textId="77777777" w:rsidR="00976997" w:rsidRDefault="007309D3">
            <w:r>
              <w:rPr>
                <w:rFonts w:eastAsia="Times New Roman" w:cs="Times New Roman"/>
                <w:color w:val="212529"/>
              </w:rPr>
              <w:t>Spotkania z fizyką 7. Podręcznik do fizyki dla klasy siódmej szkoły podstawowej.</w:t>
            </w:r>
          </w:p>
        </w:tc>
        <w:tc>
          <w:tcPr>
            <w:tcW w:w="4252" w:type="dxa"/>
            <w:tcBorders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FC0BB" w14:textId="77777777" w:rsidR="00976997" w:rsidRDefault="007309D3">
            <w:pPr>
              <w:pStyle w:val="Standard"/>
            </w:pPr>
            <w:r>
              <w:rPr>
                <w:color w:val="000000"/>
              </w:rPr>
              <w:t xml:space="preserve">Grażyna Francuz-Ornat, Teresa Kulawik, Maria </w:t>
            </w:r>
            <w:proofErr w:type="spellStart"/>
            <w:r>
              <w:rPr>
                <w:color w:val="000000"/>
              </w:rPr>
              <w:t>Nowotny-Różańska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1955D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BB293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885/1/2017</w:t>
            </w:r>
          </w:p>
        </w:tc>
      </w:tr>
      <w:tr w:rsidR="00976997" w14:paraId="6070E246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A7E48" w14:textId="77777777" w:rsidR="00976997" w:rsidRDefault="007309D3">
            <w:pPr>
              <w:pStyle w:val="Standard"/>
            </w:pPr>
            <w:r>
              <w:rPr>
                <w:color w:val="000000"/>
              </w:rPr>
              <w:t>biologia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B790E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>Puls życia 7. Nowa edycja 2026-2028</w:t>
            </w:r>
            <w:r>
              <w:br/>
            </w:r>
            <w:r>
              <w:rPr>
                <w:rFonts w:eastAsia="Times New Roman" w:cs="Times New Roman"/>
              </w:rPr>
              <w:t xml:space="preserve"> Podręcznik do </w:t>
            </w:r>
            <w:r>
              <w:rPr>
                <w:rFonts w:eastAsia="Times New Roman" w:cs="Times New Roman"/>
              </w:rPr>
              <w:t>biologii dla klasy siódmej szkoły podstawowej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FF351" w14:textId="77777777" w:rsidR="00976997" w:rsidRDefault="007309D3">
            <w:pPr>
              <w:pStyle w:val="Standard"/>
            </w:pPr>
            <w:r>
              <w:rPr>
                <w:color w:val="000000"/>
              </w:rPr>
              <w:t xml:space="preserve">Małgorzata </w:t>
            </w:r>
            <w:proofErr w:type="spellStart"/>
            <w:r>
              <w:rPr>
                <w:color w:val="000000"/>
              </w:rPr>
              <w:t>Jefimow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62D1D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D7E56" w14:textId="77777777" w:rsidR="00976997" w:rsidRDefault="007309D3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844/3/2020/z1</w:t>
            </w:r>
          </w:p>
          <w:p w14:paraId="00448A0E" w14:textId="77777777" w:rsidR="00976997" w:rsidRDefault="00976997">
            <w:pPr>
              <w:pStyle w:val="Standard"/>
              <w:rPr>
                <w:color w:val="000000"/>
              </w:rPr>
            </w:pPr>
          </w:p>
        </w:tc>
      </w:tr>
      <w:tr w:rsidR="00976997" w14:paraId="28D5C1D3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57131" w14:textId="77777777" w:rsidR="00976997" w:rsidRDefault="007309D3">
            <w:pPr>
              <w:pStyle w:val="Standard"/>
            </w:pPr>
            <w:r>
              <w:rPr>
                <w:color w:val="000000"/>
              </w:rPr>
              <w:t>geografia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46442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Planeta Nowa 7. Edycja 2026-2028.</w:t>
            </w:r>
            <w:r>
              <w:br/>
            </w:r>
            <w:r>
              <w:rPr>
                <w:rFonts w:eastAsia="Times New Roman" w:cs="Times New Roman"/>
                <w:color w:val="000000"/>
              </w:rPr>
              <w:t>Podręcznik do geografii dla klasy siódmej szkoły podstawowej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6EA54" w14:textId="77777777" w:rsidR="00976997" w:rsidRDefault="007309D3">
            <w:pPr>
              <w:pStyle w:val="Standard"/>
            </w:pPr>
            <w:r>
              <w:rPr>
                <w:color w:val="000000"/>
              </w:rPr>
              <w:t>Roman Malarz, Mariusz Szubert, Tomasz Rachwał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874C0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3DA97" w14:textId="77777777" w:rsidR="00976997" w:rsidRDefault="007309D3">
            <w:pPr>
              <w:pStyle w:val="Standard"/>
            </w:pPr>
            <w:r>
              <w:rPr>
                <w:color w:val="000000"/>
              </w:rPr>
              <w:t>906/3/2026/z2</w:t>
            </w:r>
          </w:p>
        </w:tc>
      </w:tr>
      <w:tr w:rsidR="00976997" w14:paraId="46E404F7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995DE" w14:textId="77777777" w:rsidR="00976997" w:rsidRDefault="007309D3">
            <w:pPr>
              <w:pStyle w:val="Standard"/>
            </w:pPr>
            <w:r>
              <w:t>informatyka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733CC" w14:textId="77777777" w:rsidR="00976997" w:rsidRDefault="007309D3">
            <w:pPr>
              <w:pStyle w:val="Standard"/>
            </w:pPr>
            <w:hyperlink r:id="rId8" w:history="1">
              <w:r>
                <w:rPr>
                  <w:rStyle w:val="Hipercze"/>
                  <w:color w:val="auto"/>
                  <w:u w:val="none"/>
                </w:rPr>
                <w:t>Lubię to! 7. Nowa edycja 2023–2025 Podręcznik do informatyki dla klasy siódmej szkoły podstawowej</w:t>
              </w:r>
            </w:hyperlink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B0441" w14:textId="77777777" w:rsidR="00976997" w:rsidRDefault="007309D3">
            <w:pPr>
              <w:pStyle w:val="Standard"/>
            </w:pPr>
            <w:r>
              <w:rPr>
                <w:color w:val="000000"/>
              </w:rPr>
              <w:t>Koba Grażyna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F2839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70126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101010"/>
              </w:rPr>
              <w:t>847/4/202</w:t>
            </w:r>
            <w:r>
              <w:rPr>
                <w:rFonts w:eastAsia="Times New Roman" w:cs="Times New Roman"/>
                <w:color w:val="101010"/>
              </w:rPr>
              <w:t>0/z1</w:t>
            </w:r>
          </w:p>
        </w:tc>
      </w:tr>
      <w:tr w:rsidR="00976997" w14:paraId="5B778ABE" w14:textId="77777777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F62BB" w14:textId="77777777" w:rsidR="00976997" w:rsidRDefault="007309D3">
            <w:pPr>
              <w:pStyle w:val="Standard"/>
            </w:pPr>
            <w:r>
              <w:rPr>
                <w:color w:val="000000"/>
              </w:rPr>
              <w:t>plastyka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B6218" w14:textId="77777777" w:rsidR="00976997" w:rsidRDefault="007309D3">
            <w:pPr>
              <w:pStyle w:val="Standard"/>
            </w:pPr>
            <w:r>
              <w:rPr>
                <w:color w:val="000000"/>
              </w:rPr>
              <w:t>Do dzieła! Klasa 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F1B79" w14:textId="77777777" w:rsidR="00976997" w:rsidRDefault="007309D3">
            <w:pPr>
              <w:pStyle w:val="Standard"/>
            </w:pPr>
            <w:proofErr w:type="spellStart"/>
            <w:r>
              <w:rPr>
                <w:color w:val="000000"/>
              </w:rPr>
              <w:t>Ipczyńska</w:t>
            </w:r>
            <w:proofErr w:type="spellEnd"/>
            <w:r>
              <w:rPr>
                <w:color w:val="000000"/>
              </w:rPr>
              <w:t xml:space="preserve"> Marta, </w:t>
            </w:r>
            <w:proofErr w:type="spellStart"/>
            <w:r>
              <w:rPr>
                <w:color w:val="000000"/>
              </w:rPr>
              <w:t>Mrozkowiak</w:t>
            </w:r>
            <w:proofErr w:type="spellEnd"/>
            <w:r>
              <w:rPr>
                <w:color w:val="000000"/>
              </w:rPr>
              <w:t xml:space="preserve"> Natalia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DA1E2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84C65" w14:textId="77777777" w:rsidR="00976997" w:rsidRDefault="007309D3">
            <w:pPr>
              <w:pStyle w:val="Standard"/>
            </w:pPr>
            <w:r>
              <w:rPr>
                <w:color w:val="000000"/>
              </w:rPr>
              <w:t>903/4/2020/z1</w:t>
            </w:r>
          </w:p>
        </w:tc>
      </w:tr>
      <w:tr w:rsidR="00976997" w14:paraId="6E2D511B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282E1" w14:textId="77777777" w:rsidR="00976997" w:rsidRDefault="007309D3">
            <w:pPr>
              <w:pStyle w:val="Standard"/>
            </w:pPr>
            <w:r>
              <w:rPr>
                <w:color w:val="000000"/>
              </w:rPr>
              <w:t>muzyka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39BC6" w14:textId="77777777" w:rsidR="00976997" w:rsidRDefault="007309D3">
            <w:pPr>
              <w:pStyle w:val="Standard"/>
            </w:pPr>
            <w:r>
              <w:rPr>
                <w:color w:val="000000"/>
              </w:rPr>
              <w:t>Lekcja muzyki. Klasa 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BD0F2" w14:textId="77777777" w:rsidR="00976997" w:rsidRDefault="007309D3">
            <w:pPr>
              <w:pStyle w:val="Standard"/>
            </w:pPr>
            <w:r>
              <w:rPr>
                <w:color w:val="000000"/>
              </w:rPr>
              <w:t xml:space="preserve">Gromek Monika, </w:t>
            </w:r>
            <w:proofErr w:type="spellStart"/>
            <w:r>
              <w:rPr>
                <w:color w:val="000000"/>
              </w:rPr>
              <w:t>Kilbach</w:t>
            </w:r>
            <w:proofErr w:type="spellEnd"/>
            <w:r>
              <w:rPr>
                <w:color w:val="000000"/>
              </w:rPr>
              <w:t xml:space="preserve"> Grażyna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BC1D6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7F421" w14:textId="77777777" w:rsidR="00976997" w:rsidRDefault="007309D3">
            <w:pPr>
              <w:pStyle w:val="Standard"/>
            </w:pPr>
            <w:r>
              <w:rPr>
                <w:color w:val="000000"/>
              </w:rPr>
              <w:t>852/4/2020/z1</w:t>
            </w:r>
          </w:p>
        </w:tc>
      </w:tr>
      <w:tr w:rsidR="00976997" w14:paraId="1011EA55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D5EB6" w14:textId="77777777" w:rsidR="00976997" w:rsidRDefault="007309D3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lastRenderedPageBreak/>
              <w:t>język  niemiecki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74727" w14:textId="77777777" w:rsidR="00976997" w:rsidRDefault="007309D3">
            <w:proofErr w:type="spellStart"/>
            <w:r>
              <w:t>Naturlich</w:t>
            </w:r>
            <w:proofErr w:type="spellEnd"/>
            <w:r>
              <w:t xml:space="preserve"> </w:t>
            </w:r>
            <w:proofErr w:type="spellStart"/>
            <w:r>
              <w:t>auf</w:t>
            </w:r>
            <w:proofErr w:type="spellEnd"/>
            <w:r>
              <w:t xml:space="preserve"> </w:t>
            </w:r>
            <w:proofErr w:type="spellStart"/>
            <w:r>
              <w:t>Deutsch</w:t>
            </w:r>
            <w:proofErr w:type="spellEnd"/>
            <w:r>
              <w:t>!</w:t>
            </w:r>
          </w:p>
          <w:p w14:paraId="4FF1979B" w14:textId="77777777" w:rsidR="00976997" w:rsidRDefault="007309D3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 xml:space="preserve">Podręcznik szkoła </w:t>
            </w:r>
            <w:r>
              <w:rPr>
                <w:color w:val="000000"/>
              </w:rPr>
              <w:t>podstawowa 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1F97E" w14:textId="77777777" w:rsidR="00976997" w:rsidRDefault="007309D3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 xml:space="preserve">Anna Potapowicz , Marta Florkiewicz- Borkowska, Barbara </w:t>
            </w:r>
            <w:proofErr w:type="spellStart"/>
            <w:r>
              <w:rPr>
                <w:color w:val="000000"/>
              </w:rPr>
              <w:t>Chyłka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D04A2" w14:textId="77777777" w:rsidR="00976997" w:rsidRDefault="007309D3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WSIP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774A0" w14:textId="77777777" w:rsidR="00976997" w:rsidRDefault="007309D3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1166/1/2023</w:t>
            </w:r>
          </w:p>
        </w:tc>
      </w:tr>
    </w:tbl>
    <w:p w14:paraId="1A5767F1" w14:textId="77777777" w:rsidR="00976997" w:rsidRDefault="00976997">
      <w:pPr>
        <w:pStyle w:val="Standard"/>
        <w:rPr>
          <w:b/>
          <w:bCs/>
          <w:u w:val="single"/>
        </w:rPr>
      </w:pPr>
    </w:p>
    <w:p w14:paraId="263B50B5" w14:textId="77777777" w:rsidR="00976997" w:rsidRDefault="007309D3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8:</w:t>
      </w:r>
    </w:p>
    <w:p w14:paraId="4C940685" w14:textId="77777777" w:rsidR="00976997" w:rsidRDefault="00976997">
      <w:pPr>
        <w:pStyle w:val="Standard"/>
        <w:rPr>
          <w:b/>
          <w:bCs/>
          <w:u w:val="single"/>
        </w:rPr>
      </w:pPr>
    </w:p>
    <w:tbl>
      <w:tblPr>
        <w:tblW w:w="1485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4252"/>
        <w:gridCol w:w="4252"/>
        <w:gridCol w:w="2268"/>
        <w:gridCol w:w="2098"/>
      </w:tblGrid>
      <w:tr w:rsidR="00976997" w14:paraId="53BE717F" w14:textId="77777777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B0331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Nazwa przedmiotu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657B4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Tytuł podręcznika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5341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9CDA9" w14:textId="77777777" w:rsidR="00976997" w:rsidRDefault="007309D3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Wydawnictwo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3BFB5" w14:textId="77777777" w:rsidR="00976997" w:rsidRDefault="007309D3">
            <w:pPr>
              <w:pStyle w:val="Standard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Nr dopuszczenia</w:t>
            </w:r>
          </w:p>
        </w:tc>
      </w:tr>
      <w:tr w:rsidR="00976997" w14:paraId="74078411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500F5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religia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29F74" w14:textId="77777777" w:rsidR="00976997" w:rsidRDefault="007309D3">
            <w:pPr>
              <w:pStyle w:val="TableContents"/>
            </w:pPr>
            <w:r>
              <w:rPr>
                <w:rFonts w:eastAsia="Times New Roman" w:cs="Times New Roman"/>
              </w:rPr>
              <w:t>Szczęśliwi, którzy zdobywają świętość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C06ED" w14:textId="77777777" w:rsidR="00976997" w:rsidRDefault="007309D3">
            <w:pPr>
              <w:pStyle w:val="TableContents"/>
            </w:pPr>
            <w:r>
              <w:rPr>
                <w:rFonts w:eastAsia="Times New Roman" w:cs="Times New Roman"/>
              </w:rPr>
              <w:t xml:space="preserve">ks. dr Krzysztof. </w:t>
            </w:r>
            <w:r>
              <w:rPr>
                <w:rFonts w:eastAsia="Times New Roman" w:cs="Times New Roman"/>
              </w:rPr>
              <w:t xml:space="preserve">Mielnicki, Elżbieta </w:t>
            </w:r>
            <w:proofErr w:type="spellStart"/>
            <w:r>
              <w:rPr>
                <w:rFonts w:eastAsia="Times New Roman" w:cs="Times New Roman"/>
              </w:rPr>
              <w:t>Kondrak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26725" w14:textId="77777777" w:rsidR="00976997" w:rsidRDefault="007309D3">
            <w:pPr>
              <w:pStyle w:val="Standard"/>
            </w:pPr>
            <w:r>
              <w:rPr>
                <w:color w:val="000000"/>
              </w:rPr>
              <w:t>Jedność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BE75C" w14:textId="77777777" w:rsidR="00976997" w:rsidRDefault="007309D3">
            <w:pPr>
              <w:spacing w:after="200"/>
            </w:pPr>
            <w:r>
              <w:rPr>
                <w:rFonts w:eastAsia="Times New Roman" w:cs="Times New Roman"/>
              </w:rPr>
              <w:t>AZ-24-01/20-KI-14/23</w:t>
            </w:r>
          </w:p>
        </w:tc>
      </w:tr>
      <w:tr w:rsidR="00976997" w14:paraId="1B30F686" w14:textId="77777777">
        <w:tblPrEx>
          <w:tblCellMar>
            <w:top w:w="0" w:type="dxa"/>
            <w:bottom w:w="0" w:type="dxa"/>
          </w:tblCellMar>
        </w:tblPrEx>
        <w:trPr>
          <w:trHeight w:val="1247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28399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polski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F757F" w14:textId="77777777" w:rsidR="00976997" w:rsidRDefault="007309D3">
            <w:pPr>
              <w:pStyle w:val="Standard"/>
            </w:pPr>
            <w:r>
              <w:t xml:space="preserve">Zamieńmy słowo. Język polski. </w:t>
            </w:r>
            <w:r>
              <w:br/>
            </w:r>
            <w:r>
              <w:t>Podręcznik. Szkoła podstawowa. Klasa 8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B7F13" w14:textId="77777777" w:rsidR="00976997" w:rsidRDefault="007309D3">
            <w:pPr>
              <w:pStyle w:val="Standard"/>
            </w:pPr>
            <w:r>
              <w:t>Agata Karolczyk-Kozyra, Magdalena Krajewska, Dorota Kujawa-</w:t>
            </w:r>
            <w:proofErr w:type="spellStart"/>
            <w:r>
              <w:t>Weinke</w:t>
            </w:r>
            <w:proofErr w:type="spellEnd"/>
            <w:r>
              <w:t xml:space="preserve">, Agata </w:t>
            </w:r>
            <w:proofErr w:type="spellStart"/>
            <w:r>
              <w:t>Sieńczak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6D1FE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Wydawnictwa Szkolne i </w:t>
            </w:r>
            <w:r>
              <w:rPr>
                <w:rFonts w:eastAsia="Times New Roman" w:cs="Times New Roman"/>
              </w:rPr>
              <w:t>Pedagogiczne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2F22A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1163/5/2024</w:t>
            </w:r>
          </w:p>
        </w:tc>
      </w:tr>
      <w:tr w:rsidR="00976997" w14:paraId="41489F06" w14:textId="77777777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E2E2C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angielski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E305D" w14:textId="77777777" w:rsidR="00976997" w:rsidRDefault="007309D3">
            <w:pPr>
              <w:pStyle w:val="Nagwek1"/>
              <w:shd w:val="clear" w:color="auto" w:fill="FFFFFF"/>
              <w:spacing w:before="0"/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>Brainy</w:t>
            </w:r>
            <w:proofErr w:type="spellEnd"/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>. Klasa 8. Książka ucznia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24C95" w14:textId="77777777" w:rsidR="00976997" w:rsidRDefault="007309D3">
            <w:pPr>
              <w:pStyle w:val="Standard"/>
            </w:pPr>
            <w:r>
              <w:rPr>
                <w:color w:val="000000"/>
              </w:rPr>
              <w:t xml:space="preserve">Catherine </w:t>
            </w:r>
            <w:proofErr w:type="spellStart"/>
            <w:r>
              <w:rPr>
                <w:color w:val="000000"/>
              </w:rPr>
              <w:t>McBeth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0C013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color w:val="000000"/>
              </w:rPr>
              <w:t>Education</w:t>
            </w:r>
            <w:proofErr w:type="spellEnd"/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591D6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831/5/2021</w:t>
            </w:r>
          </w:p>
        </w:tc>
      </w:tr>
      <w:tr w:rsidR="00976997" w14:paraId="10B7335B" w14:textId="77777777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992AE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niemiecki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CED75" w14:textId="77777777" w:rsidR="00976997" w:rsidRDefault="007309D3">
            <w:pPr>
              <w:pStyle w:val="Standard"/>
            </w:pPr>
            <w:proofErr w:type="spellStart"/>
            <w:r>
              <w:rPr>
                <w:color w:val="000000"/>
              </w:rPr>
              <w:t>Kompass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Deutsch</w:t>
            </w:r>
            <w:proofErr w:type="spellEnd"/>
            <w:r>
              <w:rPr>
                <w:color w:val="000000"/>
              </w:rPr>
              <w:t xml:space="preserve"> 2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E8FF3" w14:textId="77777777" w:rsidR="00976997" w:rsidRDefault="007309D3">
            <w:pPr>
              <w:spacing w:after="18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Małgorzata Jezierska-</w:t>
            </w:r>
            <w:proofErr w:type="spellStart"/>
            <w:r>
              <w:rPr>
                <w:rFonts w:eastAsia="Times New Roman" w:cs="Times New Roman"/>
              </w:rPr>
              <w:t>Wiejak</w:t>
            </w:r>
            <w:proofErr w:type="spellEnd"/>
            <w:r>
              <w:rPr>
                <w:rFonts w:eastAsia="Times New Roman" w:cs="Times New Roman"/>
              </w:rPr>
              <w:t>,</w:t>
            </w:r>
          </w:p>
          <w:p w14:paraId="31252D3A" w14:textId="77777777" w:rsidR="00976997" w:rsidRDefault="007309D3">
            <w:pPr>
              <w:spacing w:after="18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Elżbieta Reymont,</w:t>
            </w:r>
          </w:p>
          <w:p w14:paraId="7A44DCA3" w14:textId="77777777" w:rsidR="00976997" w:rsidRDefault="007309D3">
            <w:pPr>
              <w:spacing w:after="18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Agnieszka </w:t>
            </w:r>
            <w:proofErr w:type="spellStart"/>
            <w:r>
              <w:rPr>
                <w:rFonts w:eastAsia="Times New Roman" w:cs="Times New Roman"/>
              </w:rPr>
              <w:t>Sibiga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15FDD" w14:textId="77777777" w:rsidR="00976997" w:rsidRDefault="007309D3">
            <w:pPr>
              <w:pStyle w:val="Standard"/>
            </w:pPr>
            <w:r>
              <w:rPr>
                <w:color w:val="000000"/>
              </w:rPr>
              <w:t>PWN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76480" w14:textId="77777777" w:rsidR="00976997" w:rsidRDefault="007309D3">
            <w:pPr>
              <w:pStyle w:val="Standard"/>
            </w:pPr>
            <w:r>
              <w:rPr>
                <w:color w:val="000000"/>
              </w:rPr>
              <w:t>1180/2/2023</w:t>
            </w:r>
          </w:p>
        </w:tc>
      </w:tr>
      <w:tr w:rsidR="00976997" w14:paraId="5069234B" w14:textId="77777777">
        <w:tblPrEx>
          <w:tblCellMar>
            <w:top w:w="0" w:type="dxa"/>
            <w:bottom w:w="0" w:type="dxa"/>
          </w:tblCellMar>
        </w:tblPrEx>
        <w:trPr>
          <w:trHeight w:val="968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9EE05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historia 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D117E" w14:textId="77777777" w:rsidR="00976997" w:rsidRDefault="007309D3">
            <w:pPr>
              <w:pStyle w:val="Standard"/>
            </w:pPr>
            <w:r>
              <w:t>Wczoraj i dziś 8. Nowa edycja 2024-2026. Podręcznik do historii. Szkoła podstawowa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4DE80" w14:textId="77777777" w:rsidR="00976997" w:rsidRDefault="007309D3">
            <w:pPr>
              <w:pStyle w:val="Standard"/>
            </w:pPr>
            <w:r>
              <w:rPr>
                <w:color w:val="000000"/>
              </w:rPr>
              <w:t>Robert Śniegocki, Agnieszka Zielińska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8922A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C41E8" w14:textId="77777777" w:rsidR="00976997" w:rsidRDefault="007309D3">
            <w:pPr>
              <w:pStyle w:val="Standard"/>
              <w:spacing w:after="160"/>
            </w:pPr>
            <w:r>
              <w:rPr>
                <w:color w:val="242424"/>
              </w:rPr>
              <w:t>877/5/2021/z1</w:t>
            </w:r>
          </w:p>
        </w:tc>
      </w:tr>
      <w:tr w:rsidR="00976997" w14:paraId="10C39D5D" w14:textId="77777777">
        <w:tblPrEx>
          <w:tblCellMar>
            <w:top w:w="0" w:type="dxa"/>
            <w:bottom w:w="0" w:type="dxa"/>
          </w:tblCellMar>
        </w:tblPrEx>
        <w:trPr>
          <w:trHeight w:val="952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BCF0F" w14:textId="77777777" w:rsidR="00976997" w:rsidRDefault="007309D3">
            <w:pPr>
              <w:pStyle w:val="Standard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matematyka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351FB" w14:textId="77777777" w:rsidR="00976997" w:rsidRDefault="007309D3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Matematyka z plusem 8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CFACD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Praca zbiorowa pod redakcją M Dobrowolskiej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E6489" w14:textId="77777777" w:rsidR="00976997" w:rsidRDefault="007309D3">
            <w:pPr>
              <w:pStyle w:val="Standard"/>
            </w:pPr>
            <w:r>
              <w:rPr>
                <w:color w:val="000000"/>
              </w:rPr>
              <w:t>GWO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3C259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780/5/2018</w:t>
            </w:r>
          </w:p>
        </w:tc>
      </w:tr>
      <w:tr w:rsidR="00976997" w14:paraId="0B320C22" w14:textId="77777777">
        <w:tblPrEx>
          <w:tblCellMar>
            <w:top w:w="0" w:type="dxa"/>
            <w:bottom w:w="0" w:type="dxa"/>
          </w:tblCellMar>
        </w:tblPrEx>
        <w:trPr>
          <w:trHeight w:val="951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8A1C6" w14:textId="77777777" w:rsidR="00976997" w:rsidRDefault="007309D3">
            <w:pPr>
              <w:pStyle w:val="Standard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biologia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2EA1F" w14:textId="77777777" w:rsidR="00976997" w:rsidRDefault="007309D3">
            <w:r>
              <w:rPr>
                <w:rFonts w:eastAsia="Times New Roman" w:cs="Times New Roman"/>
                <w:color w:val="000000"/>
              </w:rPr>
              <w:t xml:space="preserve">Puls </w:t>
            </w:r>
            <w:r>
              <w:rPr>
                <w:rFonts w:eastAsia="Times New Roman" w:cs="Times New Roman"/>
                <w:color w:val="000000"/>
              </w:rPr>
              <w:t>życia 8 Nowa edycja 2024-2026.</w:t>
            </w:r>
            <w:r>
              <w:br/>
            </w:r>
            <w:r>
              <w:rPr>
                <w:rFonts w:eastAsia="Times New Roman" w:cs="Times New Roman"/>
                <w:color w:val="000000"/>
              </w:rPr>
              <w:t>Podręcznik do biologii dla klasy ósmej szkoły podstawowej. Nowa edycja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C5BCA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Beata </w:t>
            </w:r>
            <w:proofErr w:type="spellStart"/>
            <w:r>
              <w:rPr>
                <w:rFonts w:eastAsia="Times New Roman" w:cs="Times New Roman"/>
              </w:rPr>
              <w:t>Sagin</w:t>
            </w:r>
            <w:proofErr w:type="spellEnd"/>
            <w:r>
              <w:rPr>
                <w:rFonts w:eastAsia="Times New Roman" w:cs="Times New Roman"/>
              </w:rPr>
              <w:t xml:space="preserve">, Andrzej </w:t>
            </w:r>
            <w:proofErr w:type="spellStart"/>
            <w:r>
              <w:rPr>
                <w:rFonts w:eastAsia="Times New Roman" w:cs="Times New Roman"/>
              </w:rPr>
              <w:t>Boczarowski</w:t>
            </w:r>
            <w:proofErr w:type="spellEnd"/>
            <w:r>
              <w:rPr>
                <w:rFonts w:eastAsia="Times New Roman" w:cs="Times New Roman"/>
              </w:rPr>
              <w:t xml:space="preserve">, Marian </w:t>
            </w:r>
            <w:proofErr w:type="spellStart"/>
            <w:r>
              <w:rPr>
                <w:rFonts w:eastAsia="Times New Roman" w:cs="Times New Roman"/>
              </w:rPr>
              <w:t>Sęktas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A1486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21EBE" w14:textId="77777777" w:rsidR="00976997" w:rsidRDefault="007309D3">
            <w:pPr>
              <w:pStyle w:val="Standard"/>
              <w:spacing w:after="16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844/4/2021/z1</w:t>
            </w:r>
          </w:p>
        </w:tc>
      </w:tr>
      <w:tr w:rsidR="00976997" w14:paraId="315B099E" w14:textId="77777777">
        <w:tblPrEx>
          <w:tblCellMar>
            <w:top w:w="0" w:type="dxa"/>
            <w:bottom w:w="0" w:type="dxa"/>
          </w:tblCellMar>
        </w:tblPrEx>
        <w:trPr>
          <w:trHeight w:val="1093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8352B" w14:textId="77777777" w:rsidR="00976997" w:rsidRDefault="007309D3">
            <w:pPr>
              <w:pStyle w:val="Standard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chemia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C6AAB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</w:rPr>
              <w:t xml:space="preserve">Chemia nowej ery 8. </w:t>
            </w:r>
            <w:r>
              <w:rPr>
                <w:rFonts w:eastAsia="Times New Roman" w:cs="Times New Roman"/>
                <w:color w:val="212529"/>
              </w:rPr>
              <w:t xml:space="preserve">Podręcznik do chemii dla klasy ósmej szkoły </w:t>
            </w:r>
            <w:r>
              <w:rPr>
                <w:rFonts w:eastAsia="Times New Roman" w:cs="Times New Roman"/>
                <w:color w:val="212529"/>
              </w:rPr>
              <w:t>podstawowej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4F6DD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212529"/>
              </w:rPr>
              <w:t xml:space="preserve">Jan Kulawik, Teresa Kulawik,  </w:t>
            </w:r>
            <w:r>
              <w:br/>
            </w:r>
            <w:r>
              <w:rPr>
                <w:rFonts w:eastAsia="Times New Roman" w:cs="Times New Roman"/>
                <w:color w:val="212529"/>
              </w:rPr>
              <w:t xml:space="preserve">Maria Litwin 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F66D5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8DE76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785/2/2024/z1</w:t>
            </w:r>
          </w:p>
        </w:tc>
      </w:tr>
      <w:tr w:rsidR="00976997" w14:paraId="16971B8B" w14:textId="77777777">
        <w:tblPrEx>
          <w:tblCellMar>
            <w:top w:w="0" w:type="dxa"/>
            <w:bottom w:w="0" w:type="dxa"/>
          </w:tblCellMar>
        </w:tblPrEx>
        <w:trPr>
          <w:trHeight w:val="1095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CC772" w14:textId="77777777" w:rsidR="00976997" w:rsidRDefault="007309D3">
            <w:pPr>
              <w:pStyle w:val="Standard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fizyka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C1A1D" w14:textId="77777777" w:rsidR="00976997" w:rsidRDefault="007309D3">
            <w:pPr>
              <w:pStyle w:val="Standard"/>
              <w:rPr>
                <w:rFonts w:eastAsia="Times New Roman" w:cs="Times New Roman"/>
                <w:color w:val="212529"/>
              </w:rPr>
            </w:pPr>
            <w:r>
              <w:rPr>
                <w:rFonts w:eastAsia="Times New Roman" w:cs="Times New Roman"/>
                <w:color w:val="212529"/>
              </w:rPr>
              <w:t>Spotkania z fizyką 8. Podręcznik do fizyki dla klasy ósmej szkoły podstawowej. Nowość Edycja 2024-2026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278C5" w14:textId="77777777" w:rsidR="00976997" w:rsidRDefault="007309D3">
            <w:pPr>
              <w:pStyle w:val="Standard"/>
              <w:rPr>
                <w:rFonts w:eastAsia="Times New Roman" w:cs="Times New Roman"/>
                <w:color w:val="212529"/>
              </w:rPr>
            </w:pPr>
            <w:r>
              <w:rPr>
                <w:rFonts w:eastAsia="Times New Roman" w:cs="Times New Roman"/>
                <w:color w:val="212529"/>
              </w:rPr>
              <w:t xml:space="preserve">Grażyna Francuz-Ornat, Teresa Kulawik, Maria </w:t>
            </w:r>
            <w:proofErr w:type="spellStart"/>
            <w:r>
              <w:rPr>
                <w:rFonts w:eastAsia="Times New Roman" w:cs="Times New Roman"/>
                <w:color w:val="212529"/>
              </w:rPr>
              <w:t>Nowotny-Różańska</w:t>
            </w:r>
            <w:proofErr w:type="spellEnd"/>
            <w:r>
              <w:rPr>
                <w:rFonts w:eastAsia="Times New Roman" w:cs="Times New Roman"/>
                <w:color w:val="212529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FD3D0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DBFE2" w14:textId="77777777" w:rsidR="00976997" w:rsidRDefault="007309D3">
            <w:pPr>
              <w:pStyle w:val="Standard"/>
              <w:spacing w:after="16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885/2/2018</w:t>
            </w:r>
          </w:p>
        </w:tc>
      </w:tr>
      <w:tr w:rsidR="00976997" w14:paraId="0A565AE4" w14:textId="77777777">
        <w:tblPrEx>
          <w:tblCellMar>
            <w:top w:w="0" w:type="dxa"/>
            <w:bottom w:w="0" w:type="dxa"/>
          </w:tblCellMar>
        </w:tblPrEx>
        <w:trPr>
          <w:trHeight w:val="1083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86030" w14:textId="77777777" w:rsidR="00976997" w:rsidRDefault="007309D3">
            <w:pPr>
              <w:pStyle w:val="Standard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geografia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EF038" w14:textId="77777777" w:rsidR="00976997" w:rsidRDefault="007309D3">
            <w:r>
              <w:rPr>
                <w:rFonts w:eastAsia="Times New Roman" w:cs="Times New Roman"/>
                <w:color w:val="000000"/>
              </w:rPr>
              <w:t>Planeta Nowa 8.</w:t>
            </w:r>
            <w:r>
              <w:br/>
            </w:r>
            <w:r>
              <w:rPr>
                <w:rFonts w:eastAsia="Times New Roman" w:cs="Times New Roman"/>
                <w:color w:val="000000"/>
              </w:rPr>
              <w:t>Podręcznik do geografii dla klasy ósmej szkoły podstawowej. Nowa edycja 2024-2026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28BED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Dawid Szczypiński, Tomasz Rachwał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EFF68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8F973" w14:textId="77777777" w:rsidR="00976997" w:rsidRDefault="007309D3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906/4/2021/z1</w:t>
            </w:r>
          </w:p>
        </w:tc>
      </w:tr>
      <w:tr w:rsidR="00976997" w14:paraId="1D7AA1EF" w14:textId="77777777">
        <w:tblPrEx>
          <w:tblCellMar>
            <w:top w:w="0" w:type="dxa"/>
            <w:bottom w:w="0" w:type="dxa"/>
          </w:tblCellMar>
        </w:tblPrEx>
        <w:trPr>
          <w:trHeight w:val="1227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99EF4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informatyka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3B1BA" w14:textId="77777777" w:rsidR="00976997" w:rsidRDefault="007309D3">
            <w:pPr>
              <w:pStyle w:val="Standard"/>
            </w:pPr>
            <w:hyperlink r:id="rId9" w:history="1">
              <w:r>
                <w:rPr>
                  <w:rStyle w:val="Hipercze"/>
                  <w:color w:val="auto"/>
                  <w:u w:val="none"/>
                </w:rPr>
                <w:t>Lubię to! 8 Podręcznik do informatyki dla klasy ósmej szkoły podstawowej. Nowość! Edycja 2024–2026</w:t>
              </w:r>
            </w:hyperlink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6316B" w14:textId="77777777" w:rsidR="00976997" w:rsidRDefault="007309D3">
            <w:pPr>
              <w:pStyle w:val="Standard"/>
            </w:pPr>
            <w:r>
              <w:rPr>
                <w:color w:val="000000"/>
              </w:rPr>
              <w:t>Koba Grażyna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2B1A8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6676C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101010"/>
              </w:rPr>
              <w:t>847/5/2021/z1</w:t>
            </w:r>
          </w:p>
        </w:tc>
      </w:tr>
      <w:tr w:rsidR="00976997" w14:paraId="7141B94B" w14:textId="77777777">
        <w:tblPrEx>
          <w:tblCellMar>
            <w:top w:w="0" w:type="dxa"/>
            <w:bottom w:w="0" w:type="dxa"/>
          </w:tblCellMar>
        </w:tblPrEx>
        <w:trPr>
          <w:trHeight w:val="1105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2FF81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edukacja dla bezpieczeństwa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0BBBF" w14:textId="77777777" w:rsidR="00976997" w:rsidRDefault="007309D3">
            <w:pPr>
              <w:pStyle w:val="Standard"/>
            </w:pPr>
            <w:r>
              <w:rPr>
                <w:color w:val="242424"/>
              </w:rPr>
              <w:t>Żyję i działam bezpiecznie. Edukacja dla bezpieczeństwa. Podręcznik. Klasa 8. Szkoła podstawowa. Edycja 2024-2026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F7DF4" w14:textId="77777777" w:rsidR="00976997" w:rsidRDefault="007309D3">
            <w:pPr>
              <w:pStyle w:val="Standard"/>
            </w:pPr>
            <w:r>
              <w:rPr>
                <w:color w:val="000000"/>
              </w:rPr>
              <w:t>Jarosław Słoma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FE551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D08A6" w14:textId="77777777" w:rsidR="00976997" w:rsidRDefault="007309D3">
            <w:pPr>
              <w:pStyle w:val="Standard"/>
            </w:pPr>
            <w:r>
              <w:rPr>
                <w:color w:val="242424"/>
              </w:rPr>
              <w:t>1227/2024</w:t>
            </w:r>
          </w:p>
        </w:tc>
      </w:tr>
      <w:tr w:rsidR="00976997" w14:paraId="7733428A" w14:textId="77777777">
        <w:tblPrEx>
          <w:tblCellMar>
            <w:top w:w="0" w:type="dxa"/>
            <w:bottom w:w="0" w:type="dxa"/>
          </w:tblCellMar>
        </w:tblPrEx>
        <w:trPr>
          <w:trHeight w:val="1365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E6F28" w14:textId="77777777" w:rsidR="00976997" w:rsidRDefault="007309D3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wiedza o społeczeństwie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AFD38" w14:textId="77777777" w:rsidR="00976997" w:rsidRDefault="007309D3">
            <w:pPr>
              <w:pStyle w:val="Standard"/>
            </w:pPr>
            <w:r>
              <w:rPr>
                <w:color w:val="242424"/>
              </w:rPr>
              <w:t xml:space="preserve">Dziś i jutro. Wiedza o społeczeństwie. </w:t>
            </w:r>
            <w:r>
              <w:rPr>
                <w:color w:val="242424"/>
              </w:rPr>
              <w:t>Podręcznik. Klasa 8. Szkoła podstawowa. Edycja 2024 - 2026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0FCDA" w14:textId="77777777" w:rsidR="00976997" w:rsidRDefault="007309D3">
            <w:pPr>
              <w:pStyle w:val="Standard"/>
            </w:pPr>
            <w:r>
              <w:rPr>
                <w:color w:val="242424"/>
              </w:rPr>
              <w:t>Aleksandra Kucia-Maćkowska.  Tomasz Maćkowski, Arkadiusz Janicki, Iwona Janicka 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0FC50" w14:textId="77777777" w:rsidR="00976997" w:rsidRDefault="007309D3">
            <w:pPr>
              <w:pStyle w:val="Standard"/>
            </w:pPr>
            <w:r>
              <w:rPr>
                <w:color w:val="000000"/>
              </w:rPr>
              <w:t>Nowa Era</w:t>
            </w:r>
          </w:p>
        </w:tc>
        <w:tc>
          <w:tcPr>
            <w:tcW w:w="2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C5DB1" w14:textId="77777777" w:rsidR="00976997" w:rsidRDefault="007309D3">
            <w:pPr>
              <w:pStyle w:val="Standard"/>
              <w:spacing w:after="160"/>
            </w:pPr>
            <w:r>
              <w:rPr>
                <w:color w:val="242424"/>
              </w:rPr>
              <w:t>874/2024/z2</w:t>
            </w:r>
          </w:p>
        </w:tc>
      </w:tr>
    </w:tbl>
    <w:p w14:paraId="048C9010" w14:textId="77777777" w:rsidR="00976997" w:rsidRDefault="00976997">
      <w:pPr>
        <w:pStyle w:val="Standard"/>
      </w:pPr>
    </w:p>
    <w:sectPr w:rsidR="00976997">
      <w:footerReference w:type="default" r:id="rId10"/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E0435" w14:textId="77777777" w:rsidR="007309D3" w:rsidRDefault="007309D3">
      <w:r>
        <w:separator/>
      </w:r>
    </w:p>
  </w:endnote>
  <w:endnote w:type="continuationSeparator" w:id="0">
    <w:p w14:paraId="20E927EC" w14:textId="77777777" w:rsidR="007309D3" w:rsidRDefault="00730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F558" w14:textId="77777777" w:rsidR="009D45CC" w:rsidRDefault="007309D3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D21DEC0" w14:textId="77777777" w:rsidR="009D45CC" w:rsidRDefault="007309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B09B8" w14:textId="77777777" w:rsidR="007309D3" w:rsidRDefault="007309D3">
      <w:r>
        <w:rPr>
          <w:color w:val="000000"/>
        </w:rPr>
        <w:separator/>
      </w:r>
    </w:p>
  </w:footnote>
  <w:footnote w:type="continuationSeparator" w:id="0">
    <w:p w14:paraId="38ED9A76" w14:textId="77777777" w:rsidR="007309D3" w:rsidRDefault="00730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76997"/>
    <w:rsid w:val="00051501"/>
    <w:rsid w:val="007309D3"/>
    <w:rsid w:val="0097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9BDBA"/>
  <w15:docId w15:val="{AC576909-237A-4F18-9842-A80C5555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spacing w:before="100" w:after="100"/>
      <w:outlineLvl w:val="0"/>
    </w:pPr>
    <w:rPr>
      <w:b/>
      <w:bCs/>
      <w:sz w:val="48"/>
      <w:szCs w:val="48"/>
    </w:rPr>
  </w:style>
  <w:style w:type="paragraph" w:styleId="Nagwek2">
    <w:name w:val="heading 2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Nagwek4">
    <w:name w:val="heading 4"/>
    <w:basedOn w:val="Standard"/>
    <w:next w:val="Textbody"/>
    <w:uiPriority w:val="9"/>
    <w:unhideWhenUsed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Default">
    <w:name w:val="Default"/>
    <w:pPr>
      <w:widowControl/>
      <w:suppressAutoHyphens/>
    </w:pPr>
    <w:rPr>
      <w:rFonts w:ascii="Arial" w:eastAsia="Calibri" w:hAnsi="Arial"/>
      <w:color w:val="000000"/>
    </w:rPr>
  </w:style>
  <w:style w:type="paragraph" w:styleId="NormalnyWeb">
    <w:name w:val="Normal (Web)"/>
    <w:basedOn w:val="Standard"/>
    <w:pPr>
      <w:widowControl/>
      <w:suppressAutoHyphens w:val="0"/>
      <w:spacing w:before="100" w:after="100"/>
    </w:pPr>
    <w:rPr>
      <w:rFonts w:eastAsia="Times New Roman" w:cs="Times New Roman"/>
      <w:lang w:eastAsia="pl-PL"/>
    </w:rPr>
  </w:style>
  <w:style w:type="paragraph" w:styleId="Bezodstpw">
    <w:name w:val="No Spacing"/>
    <w:pPr>
      <w:widowControl/>
      <w:suppressAutoHyphens/>
    </w:pPr>
    <w:rPr>
      <w:sz w:val="22"/>
      <w:szCs w:val="2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me">
    <w:name w:val="name"/>
    <w:basedOn w:val="Domylnaczcionkaakapitu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gwpb08e03bbsize">
    <w:name w:val="gwpb08e03bb_size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rPr>
      <w:rFonts w:cs="Mangal"/>
      <w:szCs w:val="21"/>
    </w:rPr>
  </w:style>
  <w:style w:type="character" w:styleId="Hipercze">
    <w:name w:val="Hyperlink"/>
    <w:basedOn w:val="Domylnaczcionkaakapitu"/>
    <w:rPr>
      <w:color w:val="467886"/>
      <w:u w:val="single"/>
    </w:rPr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lep.nowaera.pl/product/informatyka-sp-lubie-to-mc-kl-7-podrecznik-06749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klep.nowaera.pl/product/informatyka-sp-lubie-to-neon-kl-6-podrecznik-nowosc-edycja-2025-2027-07472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klep.nowaera.pl/product/informatyka-sp-lubie-to-mc-kl-5-podrecznik-067472?_gl=1*dzz7e6*_gcl_au*MTMxMTYxOTE0My4xNzc2OTI3MzMy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sklep.nowaera.pl/product/informatyka-sp-lubie-to-neon-kl-8-podrecznik-nowa-edycja-2024-2026-06748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1656</Words>
  <Characters>9942</Characters>
  <Application>Microsoft Office Word</Application>
  <DocSecurity>0</DocSecurity>
  <Lines>82</Lines>
  <Paragraphs>23</Paragraphs>
  <ScaleCrop>false</ScaleCrop>
  <Company/>
  <LinksUpToDate>false</LinksUpToDate>
  <CharactersWithSpaces>11575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Golec Beata</dc:creator>
  <cp:lastModifiedBy>Walęcik Danuta</cp:lastModifiedBy>
  <cp:revision>2</cp:revision>
  <cp:lastPrinted>2026-09-10T13:55:00Z</cp:lastPrinted>
  <dcterms:created xsi:type="dcterms:W3CDTF">2026-09-11T10:29:00Z</dcterms:created>
  <dcterms:modified xsi:type="dcterms:W3CDTF">2026-09-11T10:29:00Z</dcterms:modified>
</cp:coreProperties>
</file>