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75A" w:rsidRPr="00DE1028" w:rsidRDefault="00AA575A" w:rsidP="002C42FA">
      <w:pPr>
        <w:pStyle w:val="Default"/>
        <w:rPr>
          <w:rFonts w:ascii="Times New Roman" w:hAnsi="Times New Roman" w:cs="Times New Roman"/>
        </w:rPr>
      </w:pPr>
    </w:p>
    <w:p w:rsidR="00AA575A" w:rsidRPr="00DE1028" w:rsidRDefault="00AA575A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>KARTA ZGŁOSZENIA DZIECKA</w:t>
      </w:r>
    </w:p>
    <w:p w:rsidR="00AA575A" w:rsidRDefault="00AA575A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 xml:space="preserve">do </w:t>
      </w:r>
      <w:r>
        <w:rPr>
          <w:rFonts w:ascii="Times New Roman" w:hAnsi="Times New Roman" w:cs="Times New Roman"/>
          <w:b/>
          <w:bCs/>
        </w:rPr>
        <w:t>oddziału przedszkolnego</w:t>
      </w:r>
      <w:r w:rsidRPr="00DE10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Zespołu Oświatowego w Wiśniewie </w:t>
      </w:r>
    </w:p>
    <w:p w:rsidR="00AA575A" w:rsidRPr="00DE1028" w:rsidRDefault="00AA575A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>Szkoły Podstawowej im. Bolesława Chrobrego w Wiśniewie</w:t>
      </w:r>
    </w:p>
    <w:p w:rsidR="00AA575A" w:rsidRPr="00F963F4" w:rsidRDefault="00AA575A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963F4">
        <w:rPr>
          <w:rFonts w:ascii="Times New Roman" w:hAnsi="Times New Roman" w:cs="Times New Roman"/>
          <w:b/>
          <w:bCs/>
        </w:rPr>
        <w:t>w roku szkolnym 20…./20….</w:t>
      </w:r>
    </w:p>
    <w:p w:rsidR="00AA575A" w:rsidRPr="00DE1028" w:rsidRDefault="00AA575A" w:rsidP="002C42FA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AA575A" w:rsidRPr="00FC28BF" w:rsidRDefault="00AA575A" w:rsidP="00353D3C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FC28BF">
        <w:rPr>
          <w:rFonts w:ascii="Times New Roman" w:hAnsi="Times New Roman" w:cs="Times New Roman"/>
          <w:b/>
          <w:bCs/>
        </w:rPr>
        <w:t>I. Dane osobowe dziecka</w:t>
      </w:r>
    </w:p>
    <w:tbl>
      <w:tblPr>
        <w:tblW w:w="9606" w:type="dxa"/>
        <w:tblInd w:w="-106" w:type="dxa"/>
        <w:tblLayout w:type="fixed"/>
        <w:tblLook w:val="0000"/>
      </w:tblPr>
      <w:tblGrid>
        <w:gridCol w:w="9606"/>
      </w:tblGrid>
      <w:tr w:rsidR="00AA575A" w:rsidRPr="00E649A1">
        <w:trPr>
          <w:trHeight w:val="93"/>
        </w:trPr>
        <w:tc>
          <w:tcPr>
            <w:tcW w:w="9606" w:type="dxa"/>
          </w:tcPr>
          <w:tbl>
            <w:tblPr>
              <w:tblW w:w="9067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261"/>
              <w:gridCol w:w="5806"/>
            </w:tblGrid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Imię i nazwisko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Drugie imię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Data urodzenia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Miejsce urodzenia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 xml:space="preserve">PESEL 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Adres zameldowania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575A" w:rsidRPr="00E649A1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E649A1">
                    <w:rPr>
                      <w:rFonts w:ascii="Times New Roman" w:hAnsi="Times New Roman" w:cs="Times New Roman"/>
                    </w:rPr>
                    <w:t>Adres zamieszkania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A575A" w:rsidRPr="00E649A1" w:rsidRDefault="00AA575A" w:rsidP="00E649A1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A575A" w:rsidRPr="00E649A1" w:rsidRDefault="00AA575A" w:rsidP="002C42F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A575A" w:rsidRDefault="00AA575A">
      <w:pPr>
        <w:rPr>
          <w:rFonts w:ascii="Times New Roman" w:hAnsi="Times New Roman" w:cs="Times New Roman"/>
          <w:sz w:val="24"/>
          <w:szCs w:val="24"/>
        </w:rPr>
      </w:pPr>
    </w:p>
    <w:p w:rsidR="00AA575A" w:rsidRPr="00FC28BF" w:rsidRDefault="00AA575A" w:rsidP="00353D3C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C28BF">
        <w:rPr>
          <w:rFonts w:ascii="Times New Roman" w:hAnsi="Times New Roman" w:cs="Times New Roman"/>
          <w:b/>
          <w:bCs/>
          <w:sz w:val="24"/>
          <w:szCs w:val="24"/>
        </w:rPr>
        <w:t>II. Dane rodziców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85"/>
        <w:gridCol w:w="1276"/>
        <w:gridCol w:w="2126"/>
        <w:gridCol w:w="3717"/>
      </w:tblGrid>
      <w:tr w:rsidR="00AA575A" w:rsidRPr="00E649A1">
        <w:trPr>
          <w:trHeight w:val="423"/>
        </w:trPr>
        <w:tc>
          <w:tcPr>
            <w:tcW w:w="1985" w:type="dxa"/>
            <w:vMerge w:val="restart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 w:val="restart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Adres zameldowania</w:t>
            </w: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 w:val="restart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 w:val="restart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kontaktowy</w:t>
            </w: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5387" w:type="dxa"/>
            <w:gridSpan w:val="3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Telefon kontaktowy w przypadku braku możliwości połączenia na numery wskazane powyżej</w:t>
            </w:r>
          </w:p>
        </w:tc>
        <w:tc>
          <w:tcPr>
            <w:tcW w:w="3717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 w:val="restart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75A" w:rsidRPr="00E649A1">
        <w:tc>
          <w:tcPr>
            <w:tcW w:w="1985" w:type="dxa"/>
            <w:vMerge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AA575A" w:rsidRPr="00E649A1" w:rsidRDefault="00AA575A" w:rsidP="00E649A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75A" w:rsidRDefault="00AA575A" w:rsidP="00254D14">
      <w:pPr>
        <w:rPr>
          <w:rFonts w:ascii="Times New Roman" w:hAnsi="Times New Roman" w:cs="Times New Roman"/>
          <w:sz w:val="24"/>
          <w:szCs w:val="24"/>
        </w:rPr>
      </w:pPr>
    </w:p>
    <w:p w:rsidR="00AA575A" w:rsidRDefault="00AA575A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8BF">
        <w:rPr>
          <w:rFonts w:ascii="Times New Roman" w:hAnsi="Times New Roman" w:cs="Times New Roman"/>
          <w:b/>
          <w:bCs/>
          <w:sz w:val="24"/>
          <w:szCs w:val="24"/>
        </w:rPr>
        <w:t>III. Dodatkowe dane o dziecku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3434"/>
      </w:tblGrid>
      <w:tr w:rsidR="00AA575A" w:rsidRPr="00E649A1">
        <w:tc>
          <w:tcPr>
            <w:tcW w:w="5670" w:type="dxa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Czy dziecko będzie korzystało z obiadów w szkole?</w:t>
            </w:r>
          </w:p>
        </w:tc>
        <w:tc>
          <w:tcPr>
            <w:tcW w:w="3434" w:type="dxa"/>
          </w:tcPr>
          <w:p w:rsidR="00AA575A" w:rsidRPr="00E649A1" w:rsidRDefault="00AA575A" w:rsidP="00E649A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575A" w:rsidRPr="00E649A1">
        <w:tc>
          <w:tcPr>
            <w:tcW w:w="5670" w:type="dxa"/>
          </w:tcPr>
          <w:p w:rsidR="00AA575A" w:rsidRPr="00E649A1" w:rsidRDefault="00AA575A" w:rsidP="00E64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A1">
              <w:rPr>
                <w:rFonts w:ascii="Times New Roman" w:hAnsi="Times New Roman" w:cs="Times New Roman"/>
                <w:sz w:val="24"/>
                <w:szCs w:val="24"/>
              </w:rPr>
              <w:t>Odległość miejsca zamieszkania dziecka od szkoły.</w:t>
            </w:r>
          </w:p>
        </w:tc>
        <w:tc>
          <w:tcPr>
            <w:tcW w:w="3434" w:type="dxa"/>
          </w:tcPr>
          <w:p w:rsidR="00AA575A" w:rsidRPr="00E649A1" w:rsidRDefault="00AA575A" w:rsidP="00E649A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A575A" w:rsidRDefault="00AA575A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A575A" w:rsidRDefault="00AA575A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A575A" w:rsidRDefault="00AA575A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A575A" w:rsidRDefault="00AA575A" w:rsidP="006E4D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Informacja uzupełniająca: </w:t>
      </w:r>
    </w:p>
    <w:p w:rsidR="00AA575A" w:rsidRDefault="00AA575A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Kartę wypełniają rodzice lub prawni opiekunowie dziecka na podstawie posiadanych dokumentów. </w:t>
      </w:r>
    </w:p>
    <w:p w:rsidR="00AA575A" w:rsidRDefault="00AA575A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lub prawni opiekunowie dziecka zobowiązani są zawiadomić szkołę o każdej zmianie, która dotyczy dziecka tj. zmianie imion, nazwisk, adresu zameldowania, adresu zamieszkania, zmianach w realizacji obowiązku szkolnego.</w:t>
      </w:r>
    </w:p>
    <w:p w:rsidR="00AA575A" w:rsidRDefault="00AA575A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zawarte w niniejszym zgłoszeniu będą wykorzystywane dla potrzeb związanych z rekrutacją do oddziału przedszkolnego prowadzoną na podstawie Ustawy z dnia 14 grudnia 2016 r. Prawo Oświatowe ( Dz. U. z 2021 r. poz. 1082 ze zm.)</w:t>
      </w:r>
    </w:p>
    <w:p w:rsidR="00AA575A" w:rsidRDefault="00AA575A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danych zawartych w zgłoszeniu jest Zespół Oświatowy w Wiśniewie ul. T. Kościuszki 54, 08-112 Wiśniew.</w:t>
      </w:r>
    </w:p>
    <w:p w:rsidR="00AA575A" w:rsidRDefault="00AA575A" w:rsidP="000019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A575A" w:rsidRDefault="00AA575A" w:rsidP="000019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………….……………………………………</w:t>
      </w:r>
    </w:p>
    <w:p w:rsidR="00AA575A" w:rsidRPr="000019EF" w:rsidRDefault="00AA575A" w:rsidP="000019E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19EF">
        <w:rPr>
          <w:rFonts w:ascii="Times New Roman" w:hAnsi="Times New Roman" w:cs="Times New Roman"/>
        </w:rPr>
        <w:t>(czytelny podpis rodzica/prawnego opiekuna)</w:t>
      </w:r>
    </w:p>
    <w:sectPr w:rsidR="00AA575A" w:rsidRPr="000019EF" w:rsidSect="00E754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75A" w:rsidRDefault="00AA575A" w:rsidP="00226955">
      <w:pPr>
        <w:spacing w:after="0" w:line="240" w:lineRule="auto"/>
      </w:pPr>
      <w:r>
        <w:separator/>
      </w:r>
    </w:p>
  </w:endnote>
  <w:endnote w:type="continuationSeparator" w:id="0">
    <w:p w:rsidR="00AA575A" w:rsidRDefault="00AA575A" w:rsidP="0022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75A" w:rsidRDefault="00AA575A" w:rsidP="00226955">
      <w:pPr>
        <w:spacing w:after="0" w:line="240" w:lineRule="auto"/>
      </w:pPr>
      <w:r>
        <w:separator/>
      </w:r>
    </w:p>
  </w:footnote>
  <w:footnote w:type="continuationSeparator" w:id="0">
    <w:p w:rsidR="00AA575A" w:rsidRDefault="00AA575A" w:rsidP="00226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5A" w:rsidRPr="00226955" w:rsidRDefault="00AA575A" w:rsidP="00F963F4">
    <w:pPr>
      <w:pStyle w:val="Header"/>
      <w:jc w:val="center"/>
      <w:rPr>
        <w:rFonts w:ascii="Times New Roman" w:hAnsi="Times New Roman" w:cs="Times New Roman"/>
      </w:rPr>
    </w:pPr>
    <w:r w:rsidRPr="00226955">
      <w:rPr>
        <w:rFonts w:ascii="Times New Roman" w:hAnsi="Times New Roman" w:cs="Times New Roman"/>
      </w:rPr>
      <w:t>Zespół Oświatowy w Wiśniewie Szkoła Podstawowa im. Bolesława Chrobrego w Wiśniewie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341"/>
    <w:multiLevelType w:val="hybridMultilevel"/>
    <w:tmpl w:val="8AA41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955"/>
    <w:rsid w:val="000019EF"/>
    <w:rsid w:val="00146B25"/>
    <w:rsid w:val="001A5F3C"/>
    <w:rsid w:val="001F07F1"/>
    <w:rsid w:val="002058AA"/>
    <w:rsid w:val="002060EF"/>
    <w:rsid w:val="00226955"/>
    <w:rsid w:val="00254D14"/>
    <w:rsid w:val="002708AD"/>
    <w:rsid w:val="00280A93"/>
    <w:rsid w:val="002C42FA"/>
    <w:rsid w:val="002D46FA"/>
    <w:rsid w:val="002E7E13"/>
    <w:rsid w:val="00353D3C"/>
    <w:rsid w:val="003B035C"/>
    <w:rsid w:val="003B2DBC"/>
    <w:rsid w:val="00406E71"/>
    <w:rsid w:val="00420F96"/>
    <w:rsid w:val="004E6C81"/>
    <w:rsid w:val="00506DA1"/>
    <w:rsid w:val="00521E31"/>
    <w:rsid w:val="005A0E91"/>
    <w:rsid w:val="00606306"/>
    <w:rsid w:val="00674223"/>
    <w:rsid w:val="006E4DA7"/>
    <w:rsid w:val="00762C50"/>
    <w:rsid w:val="00766306"/>
    <w:rsid w:val="007C6E2A"/>
    <w:rsid w:val="0085591A"/>
    <w:rsid w:val="0086132A"/>
    <w:rsid w:val="00870957"/>
    <w:rsid w:val="008C39F3"/>
    <w:rsid w:val="008D5917"/>
    <w:rsid w:val="00950215"/>
    <w:rsid w:val="009A70F5"/>
    <w:rsid w:val="009C6A7B"/>
    <w:rsid w:val="009D6413"/>
    <w:rsid w:val="00A3120D"/>
    <w:rsid w:val="00A557DB"/>
    <w:rsid w:val="00AA575A"/>
    <w:rsid w:val="00AE0C17"/>
    <w:rsid w:val="00B550F1"/>
    <w:rsid w:val="00B636EF"/>
    <w:rsid w:val="00B63BF0"/>
    <w:rsid w:val="00B96A1E"/>
    <w:rsid w:val="00BC371B"/>
    <w:rsid w:val="00C10795"/>
    <w:rsid w:val="00C97976"/>
    <w:rsid w:val="00CA2186"/>
    <w:rsid w:val="00D921AD"/>
    <w:rsid w:val="00DA166D"/>
    <w:rsid w:val="00DA30D4"/>
    <w:rsid w:val="00DE1028"/>
    <w:rsid w:val="00E12973"/>
    <w:rsid w:val="00E649A1"/>
    <w:rsid w:val="00E75424"/>
    <w:rsid w:val="00F476B8"/>
    <w:rsid w:val="00F73131"/>
    <w:rsid w:val="00F963F4"/>
    <w:rsid w:val="00FA1843"/>
    <w:rsid w:val="00FB74A7"/>
    <w:rsid w:val="00FC28BF"/>
    <w:rsid w:val="00FF2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26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26955"/>
  </w:style>
  <w:style w:type="paragraph" w:styleId="Footer">
    <w:name w:val="footer"/>
    <w:basedOn w:val="Normal"/>
    <w:link w:val="FooterChar"/>
    <w:uiPriority w:val="99"/>
    <w:semiHidden/>
    <w:rsid w:val="00226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26955"/>
  </w:style>
  <w:style w:type="paragraph" w:customStyle="1" w:styleId="Default">
    <w:name w:val="Default"/>
    <w:uiPriority w:val="99"/>
    <w:rsid w:val="002C42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85591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5021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1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221</Words>
  <Characters>1331</Characters>
  <Application>Microsoft Office Outlook</Application>
  <DocSecurity>0</DocSecurity>
  <Lines>0</Lines>
  <Paragraphs>0</Paragraphs>
  <ScaleCrop>false</ScaleCrop>
  <Company>Ministrerstwo Edukacji Narodowej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</dc:title>
  <dc:subject/>
  <dc:creator>operator</dc:creator>
  <cp:keywords/>
  <dc:description/>
  <cp:lastModifiedBy>sekretariat</cp:lastModifiedBy>
  <cp:revision>2</cp:revision>
  <cp:lastPrinted>2019-02-18T11:10:00Z</cp:lastPrinted>
  <dcterms:created xsi:type="dcterms:W3CDTF">2023-01-31T09:28:00Z</dcterms:created>
  <dcterms:modified xsi:type="dcterms:W3CDTF">2023-01-31T09:28:00Z</dcterms:modified>
</cp:coreProperties>
</file>